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E91759" w:rsidP="00546E5E">
      <w:pPr>
        <w:spacing w:after="0" w:line="480" w:lineRule="auto"/>
      </w:pPr>
      <w:r>
        <w:t>Student’s Name</w:t>
      </w:r>
    </w:p>
    <w:p w:rsidR="004D6A5D" w:rsidRDefault="00147F2D" w:rsidP="00546E5E">
      <w:pPr>
        <w:spacing w:after="0" w:line="480" w:lineRule="auto"/>
      </w:pPr>
      <w:r>
        <w:t>Professor</w:t>
      </w:r>
      <w:r w:rsidR="00E91759">
        <w:t>’s Name</w:t>
      </w:r>
    </w:p>
    <w:p w:rsidR="004D6A5D" w:rsidRDefault="00147F2D" w:rsidP="00546E5E">
      <w:pPr>
        <w:spacing w:after="0" w:line="480" w:lineRule="auto"/>
      </w:pPr>
      <w:r>
        <w:t>Class</w:t>
      </w:r>
    </w:p>
    <w:p w:rsidR="00CD5F45" w:rsidRDefault="00E91759" w:rsidP="00CD5F45">
      <w:pPr>
        <w:spacing w:after="0" w:line="480" w:lineRule="auto"/>
      </w:pPr>
      <w:r>
        <w:t>Date</w:t>
      </w:r>
    </w:p>
    <w:p w:rsidR="000B61A5" w:rsidRDefault="000B61A5" w:rsidP="00D228FE">
      <w:pPr>
        <w:spacing w:after="0" w:line="480" w:lineRule="auto"/>
        <w:jc w:val="center"/>
      </w:pPr>
    </w:p>
    <w:p w:rsidR="00787DA9" w:rsidRDefault="00787DA9" w:rsidP="00D228FE">
      <w:pPr>
        <w:spacing w:after="0" w:line="480" w:lineRule="auto"/>
        <w:jc w:val="center"/>
      </w:pPr>
      <w:r>
        <w:t xml:space="preserve">The Seven Core Confucian Concepts </w:t>
      </w:r>
    </w:p>
    <w:p w:rsidR="002D4C87" w:rsidRPr="0042783C" w:rsidRDefault="002D4C87" w:rsidP="00D228FE">
      <w:pPr>
        <w:spacing w:after="0" w:line="480" w:lineRule="auto"/>
        <w:jc w:val="center"/>
        <w:rPr>
          <w:b/>
          <w:bCs/>
        </w:rPr>
      </w:pPr>
      <w:r w:rsidRPr="0042783C">
        <w:rPr>
          <w:b/>
          <w:bCs/>
        </w:rPr>
        <w:t>Introduction</w:t>
      </w:r>
    </w:p>
    <w:p w:rsidR="00EC4342" w:rsidRDefault="00EC4342" w:rsidP="002D4C87">
      <w:pPr>
        <w:spacing w:after="0" w:line="480" w:lineRule="auto"/>
        <w:ind w:firstLine="720"/>
      </w:pPr>
      <w:r>
        <w:t xml:space="preserve">Confucianism is </w:t>
      </w:r>
      <w:r w:rsidR="005E42CC">
        <w:t xml:space="preserve">a </w:t>
      </w:r>
      <w:r>
        <w:t xml:space="preserve">system of behavior and thought that originated in ancient China. </w:t>
      </w:r>
      <w:r w:rsidR="00BF5F40">
        <w:t>Confucianism is also considered as a religion, a tradition, a way of governance, a humanistic religion</w:t>
      </w:r>
      <w:r w:rsidR="003A610B">
        <w:t>, a way of life</w:t>
      </w:r>
      <w:r w:rsidR="005C1405">
        <w:t>,</w:t>
      </w:r>
      <w:r w:rsidR="003A610B">
        <w:t xml:space="preserve"> or a philosophy. </w:t>
      </w:r>
      <w:r w:rsidR="00A5494A">
        <w:t>The system was developed by the</w:t>
      </w:r>
      <w:r w:rsidR="00E85DD8">
        <w:t xml:space="preserve"> Chinese philosopher and scholar Confucius</w:t>
      </w:r>
      <w:r w:rsidR="005E42CC">
        <w:t>,</w:t>
      </w:r>
      <w:r w:rsidR="003A7701">
        <w:t xml:space="preserve"> who considered himself as a transmitter </w:t>
      </w:r>
      <w:r w:rsidR="008C5DBE">
        <w:t>that consciously revive</w:t>
      </w:r>
      <w:r w:rsidR="005E42CC">
        <w:t>s</w:t>
      </w:r>
      <w:r w:rsidR="008C5DBE">
        <w:t xml:space="preserve"> the old to attain the new. Confucius </w:t>
      </w:r>
      <w:r w:rsidR="00C042BE">
        <w:t xml:space="preserve">stressed the importance of </w:t>
      </w:r>
      <w:r w:rsidR="00E14F34">
        <w:t xml:space="preserve">obedience to hierarchy, loyalty and correct behavior. </w:t>
      </w:r>
      <w:r w:rsidR="0065381D">
        <w:t xml:space="preserve">The system of Confucianism focuses on </w:t>
      </w:r>
      <w:r w:rsidR="0018502A">
        <w:t xml:space="preserve">education and knowledge as a way of attaining </w:t>
      </w:r>
      <w:r w:rsidR="00D6112E">
        <w:t xml:space="preserve">status in society. </w:t>
      </w:r>
      <w:r w:rsidR="0026755A">
        <w:t>The</w:t>
      </w:r>
      <w:r w:rsidR="0064706C">
        <w:t xml:space="preserve"> Confucianism system was adopted by various Chinese leaders and followed by people. </w:t>
      </w:r>
      <w:r w:rsidR="0043355B">
        <w:t>Over time, Confucianism has transformed</w:t>
      </w:r>
      <w:r w:rsidR="005E42CC">
        <w:t>;</w:t>
      </w:r>
      <w:r w:rsidR="0043355B">
        <w:t xml:space="preserve"> however, still</w:t>
      </w:r>
      <w:r w:rsidR="005E42CC">
        <w:t>,</w:t>
      </w:r>
      <w:r w:rsidR="0043355B">
        <w:t xml:space="preserve"> it is being used as a source of value, </w:t>
      </w:r>
      <w:r w:rsidR="00D34FD4">
        <w:t xml:space="preserve">learning and social code among the Chinese. </w:t>
      </w:r>
      <w:r w:rsidR="00432A67">
        <w:t xml:space="preserve">Confucianism was favored </w:t>
      </w:r>
      <w:r w:rsidR="00706536">
        <w:t xml:space="preserve">in ancient China </w:t>
      </w:r>
      <w:r w:rsidR="0089781A">
        <w:t xml:space="preserve">due to its emphasis on obedience to superior people and </w:t>
      </w:r>
      <w:r w:rsidR="00D53C39">
        <w:t xml:space="preserve">class distinctions. </w:t>
      </w:r>
      <w:r w:rsidR="005A4D42">
        <w:t xml:space="preserve">The system is focused </w:t>
      </w:r>
      <w:r w:rsidR="005E42CC">
        <w:t>o</w:t>
      </w:r>
      <w:r w:rsidR="005A4D42">
        <w:t xml:space="preserve">n cultivating and developing virtues in an organized world. </w:t>
      </w:r>
      <w:r w:rsidR="00B42789">
        <w:t xml:space="preserve">The core </w:t>
      </w:r>
      <w:r w:rsidR="00B42789" w:rsidRPr="00736BB6">
        <w:t xml:space="preserve">Confucian concepts include </w:t>
      </w:r>
      <w:r w:rsidR="0009686F" w:rsidRPr="00736BB6">
        <w:t xml:space="preserve">the concept of </w:t>
      </w:r>
      <w:r w:rsidR="007D056F" w:rsidRPr="00736BB6">
        <w:t xml:space="preserve">Tao, </w:t>
      </w:r>
      <w:r w:rsidR="009E1FEE" w:rsidRPr="00736BB6">
        <w:t xml:space="preserve">harmony, </w:t>
      </w:r>
      <w:r w:rsidR="005B1EAC" w:rsidRPr="00736BB6">
        <w:t>f</w:t>
      </w:r>
      <w:r w:rsidR="009E1FEE" w:rsidRPr="00736BB6">
        <w:t>ilial piety, Li</w:t>
      </w:r>
      <w:r w:rsidR="00B64930" w:rsidRPr="00736BB6">
        <w:t xml:space="preserve">, </w:t>
      </w:r>
      <w:r w:rsidR="0009686F" w:rsidRPr="00736BB6">
        <w:t>learning</w:t>
      </w:r>
      <w:r w:rsidR="00F67675" w:rsidRPr="00736BB6">
        <w:t>,</w:t>
      </w:r>
      <w:r w:rsidR="002D4C87">
        <w:t xml:space="preserve"> Jen and </w:t>
      </w:r>
      <w:r w:rsidR="00EE3A89">
        <w:t>self</w:t>
      </w:r>
      <w:r w:rsidR="00FB53F1">
        <w:t>.</w:t>
      </w:r>
    </w:p>
    <w:p w:rsidR="00FB53F1" w:rsidRPr="003D07FC" w:rsidRDefault="00FB53F1" w:rsidP="003D07FC">
      <w:pPr>
        <w:spacing w:after="0" w:line="480" w:lineRule="auto"/>
        <w:ind w:firstLine="720"/>
        <w:jc w:val="center"/>
        <w:rPr>
          <w:b/>
        </w:rPr>
      </w:pPr>
      <w:r w:rsidRPr="003D07FC">
        <w:rPr>
          <w:b/>
        </w:rPr>
        <w:t xml:space="preserve">The </w:t>
      </w:r>
      <w:r w:rsidR="0018074C" w:rsidRPr="003D07FC">
        <w:rPr>
          <w:b/>
        </w:rPr>
        <w:t>Concept of Tao</w:t>
      </w:r>
    </w:p>
    <w:p w:rsidR="005F1749" w:rsidRDefault="00B83722" w:rsidP="00E91759">
      <w:pPr>
        <w:spacing w:after="0" w:line="480" w:lineRule="auto"/>
      </w:pPr>
      <w:r>
        <w:tab/>
      </w:r>
      <w:r w:rsidR="001A50B6">
        <w:t>The concept of Tao was used to refer</w:t>
      </w:r>
      <w:r w:rsidR="00204F64">
        <w:t xml:space="preserve"> to</w:t>
      </w:r>
      <w:r w:rsidR="001A50B6">
        <w:t xml:space="preserve"> how people should behave in society. </w:t>
      </w:r>
      <w:r w:rsidR="00D20D09">
        <w:t>For Confucian believers, Tao</w:t>
      </w:r>
      <w:r w:rsidR="005C1405">
        <w:t>,</w:t>
      </w:r>
      <w:r w:rsidR="00F92679">
        <w:t xml:space="preserve"> also referred to as Dao</w:t>
      </w:r>
      <w:r w:rsidR="00D20D09">
        <w:t xml:space="preserve"> was a moral or </w:t>
      </w:r>
      <w:r w:rsidR="00685E42">
        <w:t xml:space="preserve">ethical way. </w:t>
      </w:r>
      <w:r w:rsidR="006D1274">
        <w:t>The Concept of Tao harmonizes a person’s will with nature. Tao</w:t>
      </w:r>
      <w:r w:rsidR="00204F64">
        <w:t>,</w:t>
      </w:r>
      <w:r w:rsidR="006D1274">
        <w:t xml:space="preserve"> which is also referred to as </w:t>
      </w:r>
      <w:r w:rsidR="00B92617">
        <w:t xml:space="preserve">“The way” entails </w:t>
      </w:r>
      <w:r w:rsidR="00B92617">
        <w:lastRenderedPageBreak/>
        <w:t xml:space="preserve">the flow of the universe. </w:t>
      </w:r>
      <w:r w:rsidR="004A00AC">
        <w:t xml:space="preserve">Taoists preferred to </w:t>
      </w:r>
      <w:r w:rsidR="0036729E">
        <w:t>understand the concept as a way of nature as a whole</w:t>
      </w:r>
      <w:bookmarkStart w:id="0" w:name="_GoBack"/>
      <w:r w:rsidR="00CD522A">
        <w:t>(</w:t>
      </w:r>
      <w:bookmarkEnd w:id="0"/>
      <w:r w:rsidR="004D59F2">
        <w:rPr>
          <w:color w:val="000000"/>
          <w:shd w:val="clear" w:color="auto" w:fill="FFFFFF"/>
        </w:rPr>
        <w:t>d</w:t>
      </w:r>
      <w:r w:rsidR="00CD522A" w:rsidRPr="00D86806">
        <w:rPr>
          <w:color w:val="000000"/>
          <w:shd w:val="clear" w:color="auto" w:fill="FFFFFF"/>
        </w:rPr>
        <w:t>e Bary</w:t>
      </w:r>
      <w:r w:rsidR="00CD522A">
        <w:rPr>
          <w:color w:val="000000"/>
          <w:shd w:val="clear" w:color="auto" w:fill="FFFFFF"/>
        </w:rPr>
        <w:t xml:space="preserve"> et al. 397)</w:t>
      </w:r>
      <w:r w:rsidR="0036729E">
        <w:t>. They believed that the w</w:t>
      </w:r>
      <w:r w:rsidR="00A20A36">
        <w:t>orld elements derive from the concept o</w:t>
      </w:r>
      <w:r w:rsidR="0036729E">
        <w:t>f</w:t>
      </w:r>
      <w:r w:rsidR="00A20A36">
        <w:t xml:space="preserve"> Tao</w:t>
      </w:r>
      <w:r w:rsidR="0032633B">
        <w:t xml:space="preserve">. </w:t>
      </w:r>
      <w:r w:rsidR="00490DC0">
        <w:t xml:space="preserve">As a way of life, </w:t>
      </w:r>
      <w:r w:rsidR="009B4CD3">
        <w:t xml:space="preserve">Tao believers put the idea into practice daily as a way of leading their lives. </w:t>
      </w:r>
      <w:r w:rsidR="0036696A">
        <w:t>T</w:t>
      </w:r>
      <w:r w:rsidR="00204F64">
        <w:t>aoists intended</w:t>
      </w:r>
      <w:r w:rsidR="0036696A">
        <w:t xml:space="preserve"> to make other people realize that human beings are only a fraction of the </w:t>
      </w:r>
      <w:r w:rsidR="00204F64">
        <w:t>more extensive</w:t>
      </w:r>
      <w:r w:rsidR="00323E61">
        <w:t>process of nature</w:t>
      </w:r>
      <w:r w:rsidR="00204F64">
        <w:t>; therefore,</w:t>
      </w:r>
      <w:r w:rsidR="0036528C">
        <w:t xml:space="preserve">it was essential to balance </w:t>
      </w:r>
      <w:r w:rsidR="00ED5BE2">
        <w:t xml:space="preserve">between them. </w:t>
      </w:r>
      <w:r w:rsidR="00617D20">
        <w:t>The emphasis of this concept to nature made Taoists reject standards and ideas</w:t>
      </w:r>
      <w:r w:rsidR="00204F64">
        <w:t>,</w:t>
      </w:r>
      <w:r w:rsidR="00617D20">
        <w:t xml:space="preserve"> which could</w:t>
      </w:r>
      <w:r w:rsidR="00204F64">
        <w:t>be</w:t>
      </w:r>
      <w:r w:rsidR="00707B63">
        <w:t xml:space="preserve">a forceful commitment </w:t>
      </w:r>
      <w:r w:rsidR="00E36511">
        <w:t xml:space="preserve">to accomplish worldly goals. </w:t>
      </w:r>
      <w:r w:rsidR="00FA125B">
        <w:t xml:space="preserve">Taoists believed that assertive behaviors could result in </w:t>
      </w:r>
      <w:r w:rsidR="00C23FD1">
        <w:t xml:space="preserve">aggression and violence. </w:t>
      </w:r>
      <w:r w:rsidR="00F85A36">
        <w:t xml:space="preserve">The Chinese </w:t>
      </w:r>
      <w:r w:rsidR="008538EB">
        <w:t>thought</w:t>
      </w:r>
      <w:r w:rsidR="006A6282">
        <w:t xml:space="preserve"> that the orderliness and harmony that they experienced in the world were manifestations of Tao</w:t>
      </w:r>
      <w:r w:rsidR="00A034AB">
        <w:t xml:space="preserve">, a divine will that existing regulating </w:t>
      </w:r>
      <w:r w:rsidR="00B35F72">
        <w:t xml:space="preserve">the universe. </w:t>
      </w:r>
      <w:r w:rsidR="006D7E51">
        <w:t xml:space="preserve">Rather than believing in God the creator, </w:t>
      </w:r>
      <w:r w:rsidR="001C7A74">
        <w:t xml:space="preserve">the Chinese believed in providence or heaven as the cause of </w:t>
      </w:r>
      <w:r w:rsidR="004D55BA">
        <w:t xml:space="preserve">what exists in the </w:t>
      </w:r>
      <w:r w:rsidR="008538EB">
        <w:t>world</w:t>
      </w:r>
      <w:r w:rsidR="004D55BA">
        <w:t xml:space="preserve">. </w:t>
      </w:r>
      <w:r w:rsidR="00490E1F">
        <w:t>This concept</w:t>
      </w:r>
      <w:r w:rsidR="00562F48">
        <w:t xml:space="preserve"> describes</w:t>
      </w:r>
      <w:r w:rsidR="00B073CD">
        <w:t xml:space="preserve"> the order of the universe,</w:t>
      </w:r>
      <w:r w:rsidR="00562F48">
        <w:t xml:space="preserve"> the spiritual reality,</w:t>
      </w:r>
      <w:r w:rsidR="00B073CD">
        <w:t xml:space="preserve"> as </w:t>
      </w:r>
      <w:r w:rsidR="00A62ACB">
        <w:t>conforming to the virtues of compassion.</w:t>
      </w:r>
      <w:r w:rsidR="00635B4D">
        <w:t xml:space="preserve"> Applying the concept to human affairs</w:t>
      </w:r>
      <w:r w:rsidR="00EB7EEE">
        <w:t xml:space="preserve">, the Chinese thought that there </w:t>
      </w:r>
      <w:r w:rsidR="004F4016">
        <w:t xml:space="preserve">is always a correct and natural way of doing things and </w:t>
      </w:r>
      <w:r w:rsidR="00216062">
        <w:t>people had their proper function and place</w:t>
      </w:r>
      <w:r w:rsidR="00E339A2">
        <w:t xml:space="preserve"> (</w:t>
      </w:r>
      <w:r w:rsidR="004D59F2">
        <w:rPr>
          <w:color w:val="000000"/>
          <w:shd w:val="clear" w:color="auto" w:fill="FFFFFF"/>
        </w:rPr>
        <w:t>d</w:t>
      </w:r>
      <w:r w:rsidR="00E339A2" w:rsidRPr="00D86806">
        <w:rPr>
          <w:color w:val="000000"/>
          <w:shd w:val="clear" w:color="auto" w:fill="FFFFFF"/>
        </w:rPr>
        <w:t>e Bary</w:t>
      </w:r>
      <w:r w:rsidR="00E339A2">
        <w:rPr>
          <w:color w:val="000000"/>
          <w:shd w:val="clear" w:color="auto" w:fill="FFFFFF"/>
        </w:rPr>
        <w:t xml:space="preserve"> et al. 291)</w:t>
      </w:r>
      <w:r w:rsidR="00AD3417">
        <w:t xml:space="preserve">. </w:t>
      </w:r>
      <w:r w:rsidR="006023BC">
        <w:t xml:space="preserve">Moral reasons guided </w:t>
      </w:r>
      <w:r w:rsidR="00522B76">
        <w:t xml:space="preserve">their counsel against violence, Taoists </w:t>
      </w:r>
      <w:r w:rsidR="006A3FAF">
        <w:t>denounced aggression as reflecting ignorance of nature’s way</w:t>
      </w:r>
      <w:r w:rsidR="00356FD1">
        <w:t xml:space="preserve"> and favored the s</w:t>
      </w:r>
      <w:r w:rsidR="00563ED8">
        <w:t>pontaneous and straightforward</w:t>
      </w:r>
      <w:r w:rsidR="00356FD1">
        <w:t xml:space="preserve">. </w:t>
      </w:r>
      <w:r w:rsidR="00E465DA">
        <w:t>Taoists</w:t>
      </w:r>
      <w:r w:rsidR="00563ED8">
        <w:t>'</w:t>
      </w:r>
      <w:r w:rsidR="00E465DA">
        <w:t xml:space="preserve"> solutions to human </w:t>
      </w:r>
      <w:r w:rsidR="00D01016">
        <w:t>beings’</w:t>
      </w:r>
      <w:r w:rsidR="00E465DA">
        <w:t xml:space="preserve"> behavior w</w:t>
      </w:r>
      <w:r w:rsidR="00563ED8">
        <w:t>ere</w:t>
      </w:r>
      <w:r w:rsidR="00E465DA">
        <w:t xml:space="preserve"> expressed in the Taoist</w:t>
      </w:r>
      <w:r w:rsidR="00563ED8">
        <w:t>,</w:t>
      </w:r>
      <w:r w:rsidR="00141184">
        <w:t>which</w:t>
      </w:r>
      <w:r w:rsidR="00455577">
        <w:t xml:space="preserve">entails not doing anything unnatural. </w:t>
      </w:r>
      <w:r w:rsidR="00563ED8">
        <w:t>The C</w:t>
      </w:r>
      <w:r w:rsidR="002D4CE4">
        <w:t xml:space="preserve">onfucian concern with culture, civilization and moral cultivation was seen as bias toward arbitrary and </w:t>
      </w:r>
      <w:r w:rsidR="00F07BA2">
        <w:t xml:space="preserve">unnecessary distinctions. </w:t>
      </w:r>
      <w:r w:rsidR="00ED50FC">
        <w:t>For Taoists, the concept of polar forces and the symbol ying-yang are central to their ideas</w:t>
      </w:r>
      <w:r w:rsidR="002C4847">
        <w:t>(</w:t>
      </w:r>
      <w:r w:rsidR="00DD57EF">
        <w:rPr>
          <w:color w:val="000000"/>
          <w:shd w:val="clear" w:color="auto" w:fill="FFFFFF"/>
        </w:rPr>
        <w:t>d</w:t>
      </w:r>
      <w:r w:rsidR="002C4847" w:rsidRPr="00D86806">
        <w:rPr>
          <w:color w:val="000000"/>
          <w:shd w:val="clear" w:color="auto" w:fill="FFFFFF"/>
        </w:rPr>
        <w:t>e Bary</w:t>
      </w:r>
      <w:r w:rsidR="002C4847">
        <w:rPr>
          <w:color w:val="000000"/>
          <w:shd w:val="clear" w:color="auto" w:fill="FFFFFF"/>
        </w:rPr>
        <w:t xml:space="preserve"> et al. 412)</w:t>
      </w:r>
      <w:r w:rsidR="00ED50FC">
        <w:t xml:space="preserve">. </w:t>
      </w:r>
      <w:r w:rsidR="009E3E7E">
        <w:t>For a long time, th</w:t>
      </w:r>
      <w:r w:rsidR="00AB2F63">
        <w:t>e concept of Tao has influenced the Taoists and the Chinese culture</w:t>
      </w:r>
      <w:r w:rsidR="009E3E7E">
        <w:t xml:space="preserve">. </w:t>
      </w:r>
    </w:p>
    <w:p w:rsidR="0018074C" w:rsidRPr="003D07FC" w:rsidRDefault="0018074C" w:rsidP="003D07FC">
      <w:pPr>
        <w:spacing w:after="0" w:line="480" w:lineRule="auto"/>
        <w:ind w:firstLine="720"/>
        <w:jc w:val="center"/>
        <w:rPr>
          <w:b/>
        </w:rPr>
      </w:pPr>
      <w:r w:rsidRPr="003D07FC">
        <w:rPr>
          <w:b/>
        </w:rPr>
        <w:t>The Concept of Harmony</w:t>
      </w:r>
    </w:p>
    <w:p w:rsidR="005C135D" w:rsidRDefault="00E721B2" w:rsidP="00E91759">
      <w:pPr>
        <w:spacing w:after="0" w:line="480" w:lineRule="auto"/>
      </w:pPr>
      <w:r>
        <w:lastRenderedPageBreak/>
        <w:tab/>
        <w:t>Confu</w:t>
      </w:r>
      <w:r w:rsidR="00B64D3E">
        <w:t xml:space="preserve">cian harmony </w:t>
      </w:r>
      <w:r w:rsidR="00936290">
        <w:t>is an ethical and metaphysical noti</w:t>
      </w:r>
      <w:r w:rsidR="00E472CE">
        <w:t xml:space="preserve">on that </w:t>
      </w:r>
      <w:r w:rsidR="00BE20DC">
        <w:t xml:space="preserve">outlines how </w:t>
      </w:r>
      <w:r w:rsidR="001353FB">
        <w:t>the world operates</w:t>
      </w:r>
      <w:r w:rsidR="00B65E23">
        <w:t xml:space="preserve"> and how people should behave</w:t>
      </w:r>
      <w:r w:rsidR="009F29C1">
        <w:t xml:space="preserve">. </w:t>
      </w:r>
      <w:r w:rsidR="005355F6">
        <w:t xml:space="preserve">Harmony </w:t>
      </w:r>
      <w:r w:rsidR="00B64D3E">
        <w:t>can be described as the ideological concepts of peacefulness</w:t>
      </w:r>
      <w:r w:rsidR="008D4129">
        <w:t>, concordance, gentleness</w:t>
      </w:r>
      <w:r w:rsidR="00563ED8">
        <w:t>,</w:t>
      </w:r>
      <w:r w:rsidR="008D4129">
        <w:t xml:space="preserve"> and conscientiousness. </w:t>
      </w:r>
      <w:r w:rsidR="00222DBE">
        <w:t>This concept</w:t>
      </w:r>
      <w:r w:rsidR="002365D4">
        <w:t xml:space="preserve"> requires coexistence of various elements in society and implies favorable relationship</w:t>
      </w:r>
      <w:r w:rsidR="00563ED8">
        <w:t>s</w:t>
      </w:r>
      <w:r w:rsidR="002365D4">
        <w:t xml:space="preserve"> among them. </w:t>
      </w:r>
      <w:r w:rsidR="001249C4">
        <w:t>Harmony</w:t>
      </w:r>
      <w:r w:rsidR="00DF6A34">
        <w:t xml:space="preserve"> dictates that there are multiple elements in the universe </w:t>
      </w:r>
      <w:r w:rsidR="00CD4D1C">
        <w:t>and presupposes coexistence among these elements</w:t>
      </w:r>
      <w:r w:rsidR="002F7B3B">
        <w:t xml:space="preserve">. </w:t>
      </w:r>
      <w:r w:rsidR="00406E8D">
        <w:t>It implies that a single item cannot harmonize</w:t>
      </w:r>
      <w:r w:rsidR="008B4B06">
        <w:t xml:space="preserve"> (Yao 174)</w:t>
      </w:r>
      <w:r w:rsidR="00406E8D">
        <w:t xml:space="preserve">. </w:t>
      </w:r>
      <w:r w:rsidR="00B22F49">
        <w:t xml:space="preserve">The </w:t>
      </w:r>
      <w:r w:rsidR="00563ED8">
        <w:t>pea</w:t>
      </w:r>
      <w:r w:rsidR="00B22F49">
        <w:t xml:space="preserve">ce does not only </w:t>
      </w:r>
      <w:r w:rsidR="005108EF">
        <w:t xml:space="preserve">mean sameness or an agreement without </w:t>
      </w:r>
      <w:r w:rsidR="002C71F5">
        <w:t xml:space="preserve">but coordination among different parties in a cooperative way. </w:t>
      </w:r>
      <w:r w:rsidR="002B49DB">
        <w:t xml:space="preserve">The ideal of the concept of harmony </w:t>
      </w:r>
      <w:r w:rsidR="00944DB7">
        <w:t xml:space="preserve">suggests that respect </w:t>
      </w:r>
      <w:r w:rsidR="00C94B3F">
        <w:t>for nature and follow the universe’s guiding principles.</w:t>
      </w:r>
      <w:r w:rsidR="0026782F">
        <w:t xml:space="preserve"> Harmony presupposes that people behave according to the principle of compassion, being close to people of virtue and learning while associating with them.</w:t>
      </w:r>
      <w:r w:rsidR="005C135D">
        <w:t xml:space="preserve">According to Confucius, harmony was </w:t>
      </w:r>
      <w:r w:rsidR="002521EA">
        <w:t>e</w:t>
      </w:r>
      <w:r w:rsidR="005C135D">
        <w:t xml:space="preserve">ssential to cultivating </w:t>
      </w:r>
      <w:r w:rsidR="00582086">
        <w:t>oneself and</w:t>
      </w:r>
      <w:r w:rsidR="002C352E">
        <w:t xml:space="preserve"> developing patience with others</w:t>
      </w:r>
      <w:r w:rsidR="00F7454A">
        <w:t>,</w:t>
      </w:r>
      <w:r w:rsidR="002C352E">
        <w:t xml:space="preserve"> which lead to peacefulness.</w:t>
      </w:r>
      <w:r w:rsidR="005F6987">
        <w:t xml:space="preserve"> Self-cultivation leads to courteousness at home, </w:t>
      </w:r>
      <w:r w:rsidR="002521EA">
        <w:t xml:space="preserve">loyalty when dealing with others, and respect in all endeavors. </w:t>
      </w:r>
      <w:r w:rsidR="00B8189A">
        <w:t xml:space="preserve">Human beings can only achieve </w:t>
      </w:r>
      <w:r w:rsidR="00F7454A">
        <w:t>a</w:t>
      </w:r>
      <w:r w:rsidR="00B8189A">
        <w:t xml:space="preserve"> state of harmony after cultivating themselves</w:t>
      </w:r>
      <w:r w:rsidR="00214518">
        <w:t xml:space="preserve">. </w:t>
      </w:r>
      <w:r w:rsidR="005F73F0">
        <w:t>The concept dictates that</w:t>
      </w:r>
      <w:r w:rsidR="00690553">
        <w:t xml:space="preserve"> appropriate coordination between the multiple elements in the universe will result in harmony between people </w:t>
      </w:r>
      <w:r w:rsidR="000D2E62">
        <w:t>and nature</w:t>
      </w:r>
      <w:r w:rsidR="00D34621">
        <w:t>(</w:t>
      </w:r>
      <w:r w:rsidR="009B5304">
        <w:rPr>
          <w:color w:val="000000"/>
          <w:shd w:val="clear" w:color="auto" w:fill="FFFFFF"/>
        </w:rPr>
        <w:t>d</w:t>
      </w:r>
      <w:r w:rsidR="00D34621" w:rsidRPr="00D86806">
        <w:rPr>
          <w:color w:val="000000"/>
          <w:shd w:val="clear" w:color="auto" w:fill="FFFFFF"/>
        </w:rPr>
        <w:t>e Bary</w:t>
      </w:r>
      <w:r w:rsidR="00D34621">
        <w:rPr>
          <w:color w:val="000000"/>
          <w:shd w:val="clear" w:color="auto" w:fill="FFFFFF"/>
        </w:rPr>
        <w:t xml:space="preserve"> et al. 321)</w:t>
      </w:r>
      <w:r w:rsidR="000D2E62">
        <w:t xml:space="preserve">. </w:t>
      </w:r>
      <w:r w:rsidR="006F3E38">
        <w:t xml:space="preserve">Harmony provides </w:t>
      </w:r>
      <w:r w:rsidR="00646EB5">
        <w:t xml:space="preserve">optimal space for parties that are involved in an interaction or relationship to flourish. </w:t>
      </w:r>
      <w:r w:rsidR="009B5593">
        <w:t>It</w:t>
      </w:r>
      <w:r w:rsidR="00F7454A">
        <w:t>,</w:t>
      </w:r>
      <w:r w:rsidR="009B5593">
        <w:t xml:space="preserve"> however, constraints the parties that are in</w:t>
      </w:r>
      <w:r w:rsidR="00F7454A">
        <w:t>clud</w:t>
      </w:r>
      <w:r w:rsidR="009B5593">
        <w:t xml:space="preserve">ed in the interaction. </w:t>
      </w:r>
      <w:r w:rsidR="008F7607">
        <w:t xml:space="preserve">The concept of harmony </w:t>
      </w:r>
      <w:r w:rsidR="00BF0692">
        <w:t>views</w:t>
      </w:r>
      <w:r w:rsidR="008F7607">
        <w:t xml:space="preserve"> the world as full of many things</w:t>
      </w:r>
      <w:r w:rsidR="00F7454A">
        <w:t>,</w:t>
      </w:r>
      <w:r w:rsidR="007873A1">
        <w:t xml:space="preserve"> and all of them are more or less equal. </w:t>
      </w:r>
      <w:r w:rsidR="003C1277">
        <w:t xml:space="preserve">The parties that are involved in </w:t>
      </w:r>
      <w:r w:rsidR="00BF0692">
        <w:t>a</w:t>
      </w:r>
      <w:r w:rsidR="003C1277">
        <w:t xml:space="preserve"> harmonious relationship </w:t>
      </w:r>
      <w:r w:rsidR="00D45A4E">
        <w:t>influence each other’s growth.</w:t>
      </w:r>
      <w:r w:rsidR="000B2156">
        <w:t>Harmony entail</w:t>
      </w:r>
      <w:r w:rsidR="00F7454A">
        <w:t>s</w:t>
      </w:r>
      <w:r w:rsidR="000B2156">
        <w:t xml:space="preserve"> self-restraint and propriety</w:t>
      </w:r>
      <w:r w:rsidR="006F437A">
        <w:t xml:space="preserve"> virtues that </w:t>
      </w:r>
      <w:r w:rsidR="00E15929">
        <w:t xml:space="preserve">avoid social chaos and </w:t>
      </w:r>
      <w:r w:rsidR="006F437A">
        <w:t>minimize conflicts</w:t>
      </w:r>
      <w:r w:rsidR="00E15929">
        <w:t xml:space="preserve"> of interest</w:t>
      </w:r>
      <w:r w:rsidR="006F437A">
        <w:t xml:space="preserve"> with other people. Propriety </w:t>
      </w:r>
      <w:r w:rsidR="000B1BB5">
        <w:t>fostered the practice of justice and morality</w:t>
      </w:r>
      <w:r w:rsidR="005C1405">
        <w:t>,</w:t>
      </w:r>
      <w:r w:rsidR="000B1BB5">
        <w:t xml:space="preserve"> which </w:t>
      </w:r>
      <w:r w:rsidR="008A2199">
        <w:t>preserved communal harmony.</w:t>
      </w:r>
    </w:p>
    <w:p w:rsidR="00846ACA" w:rsidRPr="003D07FC" w:rsidRDefault="00846ACA" w:rsidP="003D07FC">
      <w:pPr>
        <w:spacing w:after="0" w:line="480" w:lineRule="auto"/>
        <w:ind w:firstLine="720"/>
        <w:jc w:val="center"/>
        <w:rPr>
          <w:b/>
        </w:rPr>
      </w:pPr>
      <w:r w:rsidRPr="003D07FC">
        <w:rPr>
          <w:b/>
        </w:rPr>
        <w:t>The Concept of Filial Piety</w:t>
      </w:r>
    </w:p>
    <w:p w:rsidR="00E55635" w:rsidRDefault="009C69E4" w:rsidP="00E91759">
      <w:pPr>
        <w:spacing w:after="0" w:line="480" w:lineRule="auto"/>
      </w:pPr>
      <w:r>
        <w:lastRenderedPageBreak/>
        <w:tab/>
        <w:t xml:space="preserve">The </w:t>
      </w:r>
      <w:r w:rsidR="008E0F9D">
        <w:t xml:space="preserve">Confucian </w:t>
      </w:r>
      <w:r>
        <w:t>concept of filial piety</w:t>
      </w:r>
      <w:r w:rsidR="00F7454A">
        <w:t>,</w:t>
      </w:r>
      <w:r w:rsidR="007D7918">
        <w:t xml:space="preserve">also known as </w:t>
      </w:r>
      <w:r w:rsidR="00996084">
        <w:t xml:space="preserve">Xiao </w:t>
      </w:r>
      <w:r w:rsidR="008E0F9D">
        <w:t xml:space="preserve">is an essential virtue </w:t>
      </w:r>
      <w:r w:rsidR="000733D5">
        <w:t>in social ethics. Filial piety is considered as the attitude of care, obedience</w:t>
      </w:r>
      <w:r w:rsidR="00F7454A">
        <w:t>,</w:t>
      </w:r>
      <w:r w:rsidR="000733D5">
        <w:t xml:space="preserve"> and devotion </w:t>
      </w:r>
      <w:r w:rsidR="001C6723">
        <w:t xml:space="preserve">toward </w:t>
      </w:r>
      <w:r w:rsidR="00F7454A">
        <w:t>o</w:t>
      </w:r>
      <w:r w:rsidR="001C6723">
        <w:t>lder members in society</w:t>
      </w:r>
      <w:r w:rsidR="00F7454A">
        <w:t>,</w:t>
      </w:r>
      <w:r w:rsidR="00EB1F82">
        <w:t xml:space="preserve"> which is the basis for </w:t>
      </w:r>
      <w:r w:rsidR="00207809">
        <w:t>social harmony and moral conduct.</w:t>
      </w:r>
      <w:r w:rsidR="003607BD">
        <w:t xml:space="preserve">It is arguably a Chinese essential moral principle </w:t>
      </w:r>
      <w:r w:rsidR="00B31D45">
        <w:t>and concept of philosophy that has been used for many years.</w:t>
      </w:r>
      <w:r w:rsidR="003B5701">
        <w:t xml:space="preserve"> The concept requires that children offer support, love, defense</w:t>
      </w:r>
      <w:r w:rsidR="006A0ACC">
        <w:t>,</w:t>
      </w:r>
      <w:r w:rsidR="003B5701">
        <w:t xml:space="preserve"> and respect to their parents and </w:t>
      </w:r>
      <w:r w:rsidR="006A0ACC">
        <w:t>o</w:t>
      </w:r>
      <w:r w:rsidR="006041BC">
        <w:t>lder persons in the family</w:t>
      </w:r>
      <w:r w:rsidR="005C1405">
        <w:t>,</w:t>
      </w:r>
      <w:r w:rsidR="006041BC">
        <w:t xml:space="preserve"> for instance</w:t>
      </w:r>
      <w:r w:rsidR="005C1405">
        <w:t>,</w:t>
      </w:r>
      <w:r w:rsidR="006041BC">
        <w:t xml:space="preserve"> older siblings or grandparents. </w:t>
      </w:r>
      <w:r w:rsidR="00032594">
        <w:t>Filial piety acts include taking care of parents</w:t>
      </w:r>
      <w:r w:rsidR="00190FBE">
        <w:t xml:space="preserve"> during their old age, obeying their wishes</w:t>
      </w:r>
      <w:r w:rsidR="009C07B4">
        <w:t xml:space="preserve"> and</w:t>
      </w:r>
      <w:r w:rsidR="00190FBE">
        <w:t xml:space="preserve"> offering them material </w:t>
      </w:r>
      <w:r w:rsidR="00944323">
        <w:t>comforts</w:t>
      </w:r>
      <w:r w:rsidR="008A7080">
        <w:t xml:space="preserve"> (</w:t>
      </w:r>
      <w:r w:rsidR="008A7080" w:rsidRPr="00F537E4">
        <w:rPr>
          <w:color w:val="222222"/>
          <w:shd w:val="clear" w:color="auto" w:fill="FFFFFF"/>
        </w:rPr>
        <w:t>Yao</w:t>
      </w:r>
      <w:r w:rsidR="00B003DB">
        <w:rPr>
          <w:color w:val="222222"/>
          <w:shd w:val="clear" w:color="auto" w:fill="FFFFFF"/>
        </w:rPr>
        <w:t>201)</w:t>
      </w:r>
      <w:r w:rsidR="009C07B4">
        <w:t xml:space="preserve">. </w:t>
      </w:r>
      <w:r w:rsidR="000F1720">
        <w:t xml:space="preserve">The idea of </w:t>
      </w:r>
      <w:r w:rsidR="00137D1A">
        <w:t xml:space="preserve">care towards parents and the old follows the fact that they </w:t>
      </w:r>
      <w:r w:rsidR="00BC0762">
        <w:t>give life to their children, care and support them</w:t>
      </w:r>
      <w:r w:rsidR="0043673D">
        <w:t xml:space="preserve"> during their growth until they attain full maturity. </w:t>
      </w:r>
      <w:r w:rsidR="0075251E">
        <w:t xml:space="preserve">After receiving care and support during their developmental years, </w:t>
      </w:r>
      <w:r w:rsidR="00164B09">
        <w:t xml:space="preserve">children are therefore children are forever indebted to their parents. </w:t>
      </w:r>
      <w:r w:rsidR="000B22C2">
        <w:t xml:space="preserve">To recognize this debt, the children </w:t>
      </w:r>
      <w:r w:rsidR="00607D3A">
        <w:t xml:space="preserve">ought to respect and serve their parents for their </w:t>
      </w:r>
      <w:r w:rsidR="009B3960">
        <w:t>entirety.</w:t>
      </w:r>
      <w:r w:rsidR="00605FA9">
        <w:t>This concept</w:t>
      </w:r>
      <w:r w:rsidR="00E55635">
        <w:t xml:space="preserve"> also applies to </w:t>
      </w:r>
      <w:r w:rsidR="00667FF8">
        <w:t>professional superiors, teachers, all elders</w:t>
      </w:r>
      <w:r w:rsidR="006A0ACC">
        <w:t>,</w:t>
      </w:r>
      <w:r w:rsidR="00667FF8">
        <w:t xml:space="preserve"> and the government. </w:t>
      </w:r>
      <w:r w:rsidR="00C37B70">
        <w:t xml:space="preserve">In the Chinese culture, family </w:t>
      </w:r>
      <w:r w:rsidR="001D54BD">
        <w:t xml:space="preserve">is not </w:t>
      </w:r>
      <w:r w:rsidR="00900057">
        <w:t xml:space="preserve">only a social unit but a representation of an ideology </w:t>
      </w:r>
      <w:r w:rsidR="00A24010">
        <w:t xml:space="preserve">that existed in society for many years. </w:t>
      </w:r>
      <w:r w:rsidR="00DA15C4">
        <w:t xml:space="preserve">Family is regarded as </w:t>
      </w:r>
      <w:r w:rsidR="006C4246">
        <w:t>society’s</w:t>
      </w:r>
      <w:r w:rsidR="00DA15C4">
        <w:t xml:space="preserve"> building </w:t>
      </w:r>
      <w:r w:rsidR="008C5F8A">
        <w:t>block</w:t>
      </w:r>
      <w:r w:rsidR="006936F0">
        <w:t xml:space="preserve"> therefore, </w:t>
      </w:r>
      <w:r w:rsidR="00167998">
        <w:t>a</w:t>
      </w:r>
      <w:r w:rsidR="006936F0">
        <w:t xml:space="preserve"> hierarchical system of respect</w:t>
      </w:r>
      <w:r w:rsidR="00167998">
        <w:t xml:space="preserve"> is</w:t>
      </w:r>
      <w:r w:rsidR="006936F0">
        <w:t xml:space="preserve"> applied to</w:t>
      </w:r>
      <w:r w:rsidR="00922A8D">
        <w:t xml:space="preserve"> government, society and its rulers. </w:t>
      </w:r>
      <w:r w:rsidR="00E56453">
        <w:t>The concept of filial piety dictates that the</w:t>
      </w:r>
      <w:r w:rsidR="00C4544A">
        <w:t xml:space="preserve"> same level of selflessness and devotion that one uses to serve his or her family must also </w:t>
      </w:r>
      <w:r w:rsidR="000765F8">
        <w:t xml:space="preserve">be used in serving society. </w:t>
      </w:r>
    </w:p>
    <w:p w:rsidR="000A6F16" w:rsidRDefault="000A6F16" w:rsidP="00E91759">
      <w:pPr>
        <w:spacing w:after="0" w:line="480" w:lineRule="auto"/>
      </w:pPr>
      <w:r>
        <w:tab/>
        <w:t>In Chinese</w:t>
      </w:r>
      <w:r w:rsidR="006A0ACC">
        <w:t>,</w:t>
      </w:r>
      <w:r>
        <w:t xml:space="preserve"> the concept of filial piety is represented by the character </w:t>
      </w:r>
      <w:r w:rsidR="00F81CC6">
        <w:t xml:space="preserve">Xiao which is made up of the </w:t>
      </w:r>
      <w:r w:rsidR="004D5144">
        <w:t>upper and lower part. The upper part denotes the old, while the lower part means son.</w:t>
      </w:r>
      <w:r w:rsidR="00161456">
        <w:t xml:space="preserve"> The old are cared</w:t>
      </w:r>
      <w:r w:rsidR="005C1405">
        <w:t xml:space="preserve"> for</w:t>
      </w:r>
      <w:r w:rsidR="00161456">
        <w:t xml:space="preserve"> by the younger while the young are oppressed and burdened by the </w:t>
      </w:r>
      <w:r w:rsidR="00314A19">
        <w:t xml:space="preserve">old generation. </w:t>
      </w:r>
      <w:r w:rsidR="00F740A8">
        <w:t xml:space="preserve">The family is </w:t>
      </w:r>
      <w:r w:rsidR="004A2955">
        <w:t xml:space="preserve">tasked with family line continuation. </w:t>
      </w:r>
      <w:r w:rsidR="00376715">
        <w:t xml:space="preserve">In traditional Chinese culture, </w:t>
      </w:r>
      <w:r w:rsidR="001D5D47">
        <w:t>fil</w:t>
      </w:r>
      <w:r w:rsidR="00376715">
        <w:t xml:space="preserve">ial piety played a crucial role </w:t>
      </w:r>
      <w:r w:rsidR="00C32DAF">
        <w:t xml:space="preserve">in society. </w:t>
      </w:r>
      <w:r w:rsidR="001D5D47">
        <w:t xml:space="preserve">It </w:t>
      </w:r>
      <w:r w:rsidR="0032030C">
        <w:t xml:space="preserve">was strong and went beyond the biblical </w:t>
      </w:r>
      <w:r w:rsidR="0032030C">
        <w:lastRenderedPageBreak/>
        <w:t>commandment of “honor your mother and father</w:t>
      </w:r>
      <w:r w:rsidR="006A0ACC">
        <w:t>.”</w:t>
      </w:r>
      <w:r w:rsidR="001D5D47">
        <w:t>The concept</w:t>
      </w:r>
      <w:r w:rsidR="00130D4B">
        <w:t xml:space="preserve"> is based on strict principles of obedience,</w:t>
      </w:r>
      <w:r w:rsidR="000947F6">
        <w:t xml:space="preserve"> obligation</w:t>
      </w:r>
      <w:r w:rsidR="005C1405">
        <w:t>,</w:t>
      </w:r>
      <w:r w:rsidR="00E6126D">
        <w:t xml:space="preserve"> and hierarchy.</w:t>
      </w:r>
      <w:r w:rsidR="00563F72">
        <w:t xml:space="preserve">The concept of filial piety was the foundation on which the Chinese family and </w:t>
      </w:r>
      <w:r w:rsidR="00807667">
        <w:t>society w</w:t>
      </w:r>
      <w:r w:rsidR="006A0ACC">
        <w:t>ere</w:t>
      </w:r>
      <w:r w:rsidR="00807667">
        <w:t xml:space="preserve"> based on.</w:t>
      </w:r>
    </w:p>
    <w:p w:rsidR="000C36A6" w:rsidRPr="003D07FC" w:rsidRDefault="000C36A6" w:rsidP="003D07FC">
      <w:pPr>
        <w:spacing w:after="0" w:line="480" w:lineRule="auto"/>
        <w:jc w:val="center"/>
        <w:rPr>
          <w:b/>
        </w:rPr>
      </w:pPr>
    </w:p>
    <w:p w:rsidR="000C36A6" w:rsidRDefault="000C36A6" w:rsidP="003D07FC">
      <w:pPr>
        <w:spacing w:after="0" w:line="480" w:lineRule="auto"/>
        <w:ind w:firstLine="720"/>
        <w:jc w:val="center"/>
      </w:pPr>
      <w:r w:rsidRPr="003D07FC">
        <w:rPr>
          <w:b/>
        </w:rPr>
        <w:t>The Concept of Li</w:t>
      </w:r>
    </w:p>
    <w:p w:rsidR="0008054D" w:rsidRDefault="0008054D" w:rsidP="00E91759">
      <w:pPr>
        <w:spacing w:after="0" w:line="480" w:lineRule="auto"/>
      </w:pPr>
      <w:r>
        <w:tab/>
        <w:t>The concept of Li</w:t>
      </w:r>
      <w:r w:rsidR="00113AA6">
        <w:t xml:space="preserve"> refers to </w:t>
      </w:r>
      <w:r w:rsidR="00A818BD">
        <w:t>the order of nature and the underlying reason</w:t>
      </w:r>
      <w:r w:rsidR="006A0ACC">
        <w:t>,</w:t>
      </w:r>
      <w:r w:rsidR="00F5692D">
        <w:t xml:space="preserve"> as reflected in its organic forms. </w:t>
      </w:r>
      <w:r w:rsidR="006A0ACC">
        <w:t xml:space="preserve">Li </w:t>
      </w:r>
      <w:r w:rsidR="000372D7">
        <w:t>set behavioral standards that create</w:t>
      </w:r>
      <w:r w:rsidR="006A0ACC">
        <w:t>d</w:t>
      </w:r>
      <w:r w:rsidR="000372D7">
        <w:t xml:space="preserve"> harmony between </w:t>
      </w:r>
      <w:r w:rsidR="002C30AA">
        <w:t xml:space="preserve">individuals and institutions in society. </w:t>
      </w:r>
      <w:r w:rsidR="00AD27A0">
        <w:t xml:space="preserve">It is defined as a sense of manners and rituals of life that are the foundation for </w:t>
      </w:r>
      <w:r w:rsidR="002954A1">
        <w:t xml:space="preserve">society. </w:t>
      </w:r>
      <w:r w:rsidR="00CB43C7">
        <w:t>This concept</w:t>
      </w:r>
      <w:r w:rsidR="001016D3">
        <w:t xml:space="preserve"> defines the family relationships</w:t>
      </w:r>
      <w:r w:rsidR="00CB43C7">
        <w:t xml:space="preserve">, encourages accountability and responsibility in families. </w:t>
      </w:r>
      <w:r w:rsidR="00CF149A">
        <w:t>It is a notion that embraces the social customs and habits that have been acknowledged as the action</w:t>
      </w:r>
      <w:r w:rsidR="00753766">
        <w:t>-</w:t>
      </w:r>
      <w:r w:rsidR="00CF149A">
        <w:t xml:space="preserve">guiding rules. </w:t>
      </w:r>
      <w:r w:rsidR="003015C4">
        <w:t xml:space="preserve">In the sense of propriety, the concept of li can be described as </w:t>
      </w:r>
      <w:r w:rsidR="00193394">
        <w:t xml:space="preserve">complex rules that governed people’s conduct and </w:t>
      </w:r>
      <w:r w:rsidR="006617B9">
        <w:t xml:space="preserve">created societal order </w:t>
      </w:r>
      <w:r w:rsidR="00905DDE">
        <w:t xml:space="preserve">by reinforcing moral imperatives. </w:t>
      </w:r>
      <w:r w:rsidR="00B14BC8">
        <w:t xml:space="preserve">The concept established a sense of balance </w:t>
      </w:r>
      <w:r w:rsidR="003358AB">
        <w:t xml:space="preserve">between the natural and human realm. </w:t>
      </w:r>
      <w:r w:rsidR="00FB5B4E">
        <w:t xml:space="preserve">Often considered as propriety or a ritual, Li was essential </w:t>
      </w:r>
      <w:r w:rsidR="00391BC0">
        <w:t xml:space="preserve">to the </w:t>
      </w:r>
      <w:r w:rsidR="00A56FA3">
        <w:t>integration</w:t>
      </w:r>
      <w:r w:rsidR="00753766">
        <w:t>of</w:t>
      </w:r>
      <w:r w:rsidR="00391BC0">
        <w:t xml:space="preserve"> Buddhism into </w:t>
      </w:r>
      <w:r w:rsidR="00BC4418">
        <w:t xml:space="preserve">Confucianism. </w:t>
      </w:r>
      <w:r w:rsidR="004479CF">
        <w:t xml:space="preserve">Li is considered as </w:t>
      </w:r>
      <w:r w:rsidR="003267D7">
        <w:t xml:space="preserve">religious rites, decorum, formality, courtesy, politeness, deportment, good </w:t>
      </w:r>
      <w:r w:rsidR="00770BDB">
        <w:t>manners</w:t>
      </w:r>
      <w:r w:rsidR="005C1405">
        <w:t>,</w:t>
      </w:r>
      <w:r w:rsidR="00770BDB">
        <w:t xml:space="preserve"> or etiquette. </w:t>
      </w:r>
      <w:r w:rsidR="007E670A">
        <w:t>The Chinese offered material sacrifices to heaven, former king, ancestor</w:t>
      </w:r>
      <w:r w:rsidR="00D23B81">
        <w:t>,</w:t>
      </w:r>
      <w:r w:rsidR="002D37EB">
        <w:t xml:space="preserve"> and other deities. </w:t>
      </w:r>
      <w:r w:rsidR="00E97E77">
        <w:t xml:space="preserve">The sacrifices were a sign of indebtedness and </w:t>
      </w:r>
      <w:r w:rsidR="00A116BD">
        <w:t xml:space="preserve">the </w:t>
      </w:r>
      <w:r w:rsidR="006646E2">
        <w:t xml:space="preserve">individuals, ancestors, </w:t>
      </w:r>
      <w:r w:rsidR="00D32390">
        <w:t xml:space="preserve">or the ecological cycle. </w:t>
      </w:r>
      <w:r w:rsidR="00012EC0">
        <w:t xml:space="preserve">It entails the interpretations of behaviors </w:t>
      </w:r>
      <w:r w:rsidR="00D23B81">
        <w:t>o</w:t>
      </w:r>
      <w:r w:rsidR="00012EC0">
        <w:t>n different occasions.</w:t>
      </w:r>
    </w:p>
    <w:p w:rsidR="003D3006" w:rsidRPr="003D07FC" w:rsidRDefault="003D3006" w:rsidP="003D07FC">
      <w:pPr>
        <w:spacing w:after="0" w:line="480" w:lineRule="auto"/>
        <w:ind w:firstLine="720"/>
        <w:jc w:val="center"/>
        <w:rPr>
          <w:b/>
        </w:rPr>
      </w:pPr>
      <w:r w:rsidRPr="003D07FC">
        <w:rPr>
          <w:b/>
        </w:rPr>
        <w:t>The Concept of Learning</w:t>
      </w:r>
    </w:p>
    <w:p w:rsidR="00B83722" w:rsidRDefault="003E018C" w:rsidP="005F1749">
      <w:pPr>
        <w:spacing w:after="0" w:line="480" w:lineRule="auto"/>
        <w:ind w:firstLine="720"/>
      </w:pPr>
      <w:r>
        <w:t>The Confucian concept of learning is based on the learners</w:t>
      </w:r>
      <w:r w:rsidR="0029723B">
        <w:t xml:space="preserve"> and emphasizes on the thinking, efforts, practices</w:t>
      </w:r>
      <w:r w:rsidR="00D23B81">
        <w:t>,</w:t>
      </w:r>
      <w:r w:rsidR="0029723B">
        <w:t xml:space="preserve"> and questioning.</w:t>
      </w:r>
      <w:r w:rsidR="00D65737">
        <w:t>In th</w:t>
      </w:r>
      <w:r w:rsidR="005C1405">
        <w:t>is</w:t>
      </w:r>
      <w:r w:rsidR="00D65737">
        <w:t xml:space="preserve"> concept</w:t>
      </w:r>
      <w:r w:rsidR="005C1405">
        <w:t>,</w:t>
      </w:r>
      <w:r w:rsidR="00D65737">
        <w:t xml:space="preserve"> learning is </w:t>
      </w:r>
      <w:r w:rsidR="00517EB9">
        <w:t xml:space="preserve">conceived to entail individual </w:t>
      </w:r>
      <w:r w:rsidR="00373778">
        <w:t xml:space="preserve">and collective participation. </w:t>
      </w:r>
      <w:r w:rsidR="007F14CE">
        <w:t xml:space="preserve">Learning is a continuous process </w:t>
      </w:r>
      <w:r w:rsidR="0045159F">
        <w:t xml:space="preserve">whose purpose is to </w:t>
      </w:r>
      <w:r w:rsidR="0045159F">
        <w:lastRenderedPageBreak/>
        <w:t xml:space="preserve">transform and change people. </w:t>
      </w:r>
      <w:r w:rsidR="0041388F">
        <w:t xml:space="preserve">The Confucius concept of learning considers teachers as learners who often practice whatever they are teaching </w:t>
      </w:r>
      <w:r w:rsidR="00C86AD7">
        <w:t xml:space="preserve">therefore, becoming involved in the learning process. </w:t>
      </w:r>
      <w:r w:rsidR="002D096F">
        <w:t>Learning is an essential way to enable action</w:t>
      </w:r>
      <w:r w:rsidR="00136B81">
        <w:t xml:space="preserve">, </w:t>
      </w:r>
      <w:r w:rsidR="002D096F">
        <w:t>accumulate knowledge</w:t>
      </w:r>
      <w:r w:rsidR="00136B81">
        <w:t xml:space="preserve"> and improve the relationship between action and knowledge. </w:t>
      </w:r>
      <w:r w:rsidR="007A44E5">
        <w:t xml:space="preserve">Such conceptualization of learning helps </w:t>
      </w:r>
      <w:r w:rsidR="00F13F09">
        <w:t xml:space="preserve">people re-consider assessments and view of learning </w:t>
      </w:r>
      <w:r w:rsidR="003F1AC7">
        <w:t>beside</w:t>
      </w:r>
      <w:r w:rsidR="00216DF8">
        <w:t>s</w:t>
      </w:r>
      <w:r w:rsidR="003F1AC7">
        <w:t xml:space="preserve"> providing insight </w:t>
      </w:r>
      <w:r w:rsidR="00216DF8">
        <w:t>into</w:t>
      </w:r>
      <w:r w:rsidR="006E0ABC">
        <w:t xml:space="preserve"> the Confucian culture and heritage influence.</w:t>
      </w:r>
    </w:p>
    <w:p w:rsidR="00621FBE" w:rsidRPr="003D07FC" w:rsidRDefault="00621FBE" w:rsidP="003D07FC">
      <w:pPr>
        <w:spacing w:after="0" w:line="480" w:lineRule="auto"/>
        <w:ind w:firstLine="720"/>
        <w:jc w:val="center"/>
        <w:rPr>
          <w:b/>
        </w:rPr>
      </w:pPr>
      <w:r w:rsidRPr="003D07FC">
        <w:rPr>
          <w:b/>
        </w:rPr>
        <w:t>The Concept of Jen</w:t>
      </w:r>
    </w:p>
    <w:p w:rsidR="00C20ADF" w:rsidRDefault="00C20ADF" w:rsidP="005F1749">
      <w:pPr>
        <w:spacing w:after="0" w:line="480" w:lineRule="auto"/>
        <w:ind w:firstLine="720"/>
      </w:pPr>
      <w:r>
        <w:t xml:space="preserve">The concept of </w:t>
      </w:r>
      <w:r w:rsidR="00F9059D">
        <w:t>Jen</w:t>
      </w:r>
      <w:r w:rsidR="00216DF8">
        <w:t>,</w:t>
      </w:r>
      <w:r w:rsidR="00C44E20">
        <w:t xml:space="preserve"> which </w:t>
      </w:r>
      <w:r w:rsidR="009322C4">
        <w:t>translates to humanity</w:t>
      </w:r>
      <w:r w:rsidR="005C1405">
        <w:t>,</w:t>
      </w:r>
      <w:r w:rsidR="008C554E">
        <w:t>characterizes</w:t>
      </w:r>
      <w:r w:rsidR="00493499">
        <w:t>the behavior that human beings</w:t>
      </w:r>
      <w:r w:rsidR="00F15918">
        <w:t xml:space="preserve"> show to promote a </w:t>
      </w:r>
      <w:r w:rsidR="00216DF8">
        <w:t>thriving</w:t>
      </w:r>
      <w:r w:rsidR="00F15918">
        <w:t xml:space="preserve"> human community. </w:t>
      </w:r>
      <w:r w:rsidR="0071367C">
        <w:t xml:space="preserve">This concept reflects the </w:t>
      </w:r>
      <w:r w:rsidR="00402F7C">
        <w:t xml:space="preserve">Confucian presumptions. </w:t>
      </w:r>
      <w:r w:rsidR="008446D8">
        <w:t xml:space="preserve">The Confucians viewed human beings as social beings whose identity is derived from interaction with </w:t>
      </w:r>
      <w:r w:rsidR="00E36B4E">
        <w:t xml:space="preserve">the whole community. </w:t>
      </w:r>
      <w:r w:rsidR="00960ED0">
        <w:t>A person</w:t>
      </w:r>
      <w:r w:rsidR="005D41AA">
        <w:t xml:space="preserve"> that </w:t>
      </w:r>
      <w:r w:rsidR="00216DF8">
        <w:t>is</w:t>
      </w:r>
      <w:r w:rsidR="005D41AA">
        <w:t xml:space="preserve"> cultivated by Jen </w:t>
      </w:r>
      <w:r w:rsidR="00216DF8">
        <w:t>exhibits</w:t>
      </w:r>
      <w:r w:rsidR="008B1668">
        <w:t xml:space="preserve"> care and benevolence toward others</w:t>
      </w:r>
      <w:r w:rsidR="00216DF8">
        <w:t>,</w:t>
      </w:r>
      <w:r w:rsidR="008B1668">
        <w:t xml:space="preserve"> which motivates them to strife forward. </w:t>
      </w:r>
      <w:r w:rsidR="00E141BF">
        <w:t xml:space="preserve">Confucius states that every person </w:t>
      </w:r>
      <w:r w:rsidR="00C102D6">
        <w:t>can</w:t>
      </w:r>
      <w:r w:rsidR="00E141BF">
        <w:t xml:space="preserve"> be humane because all human beings are intrinsically good. </w:t>
      </w:r>
      <w:r w:rsidR="005A58C6">
        <w:t xml:space="preserve">The </w:t>
      </w:r>
      <w:r w:rsidR="00C102D6">
        <w:t>underlying</w:t>
      </w:r>
      <w:r w:rsidR="005A58C6">
        <w:t xml:space="preserve"> assumptions of Confucians </w:t>
      </w:r>
      <w:r w:rsidR="00C102D6">
        <w:t>are</w:t>
      </w:r>
      <w:r w:rsidR="005A58C6">
        <w:t xml:space="preserve"> that all human beings are </w:t>
      </w:r>
      <w:r w:rsidR="00232DC4">
        <w:t>inherently good</w:t>
      </w:r>
      <w:r w:rsidR="00C102D6">
        <w:t>;</w:t>
      </w:r>
      <w:r w:rsidR="00232DC4">
        <w:t xml:space="preserve"> therefore, they are capable of being empathetic, care for others and full of human</w:t>
      </w:r>
      <w:r w:rsidR="00CD53C4">
        <w:t>eness</w:t>
      </w:r>
      <w:r w:rsidR="0089477F">
        <w:t xml:space="preserve"> (</w:t>
      </w:r>
      <w:r w:rsidR="0089477F" w:rsidRPr="00F537E4">
        <w:rPr>
          <w:color w:val="222222"/>
          <w:shd w:val="clear" w:color="auto" w:fill="FFFFFF"/>
        </w:rPr>
        <w:t>Yao</w:t>
      </w:r>
      <w:r w:rsidR="0089477F">
        <w:rPr>
          <w:color w:val="222222"/>
          <w:shd w:val="clear" w:color="auto" w:fill="FFFFFF"/>
        </w:rPr>
        <w:t xml:space="preserve"> 26)</w:t>
      </w:r>
      <w:r w:rsidR="00CD53C4">
        <w:t>.</w:t>
      </w:r>
      <w:r w:rsidR="00133526">
        <w:t xml:space="preserve"> Confucians believe that if people are not </w:t>
      </w:r>
      <w:r w:rsidR="00C102D6">
        <w:t>adequate</w:t>
      </w:r>
      <w:r w:rsidR="00133526">
        <w:t xml:space="preserve">ly developed or educated, </w:t>
      </w:r>
      <w:r w:rsidR="00BF3083">
        <w:t>the inherent quality of humanity breaks down therefore, people become uncaring, rash, undisciplined</w:t>
      </w:r>
      <w:r w:rsidR="00F62832">
        <w:t xml:space="preserve"> and hateful which </w:t>
      </w:r>
      <w:r w:rsidR="005A2B9D">
        <w:t xml:space="preserve">attracts chaos into their lives. </w:t>
      </w:r>
      <w:r w:rsidR="00242C0D">
        <w:t>Th</w:t>
      </w:r>
      <w:r w:rsidR="00821D6A">
        <w:t xml:space="preserve">e concept is based on social </w:t>
      </w:r>
      <w:r w:rsidR="00B92C6E">
        <w:t xml:space="preserve">and political virtues. </w:t>
      </w:r>
      <w:r w:rsidR="00C102D6">
        <w:t>I</w:t>
      </w:r>
      <w:r w:rsidR="00690878">
        <w:t xml:space="preserve">t entails filial piety, propriety, wisdom, </w:t>
      </w:r>
      <w:r w:rsidR="001B277B">
        <w:t>loyalty, and courage thus,</w:t>
      </w:r>
      <w:r w:rsidR="002A1233">
        <w:t xml:space="preserve"> in the Chinese view of values </w:t>
      </w:r>
      <w:r w:rsidR="001B277B">
        <w:t>it is regarded as the highest good</w:t>
      </w:r>
      <w:r w:rsidR="002A1233">
        <w:t xml:space="preserve">. </w:t>
      </w:r>
      <w:r w:rsidR="00F243CC">
        <w:t>The concept of Jen requires people to practice liberality, earnestness, generosity, diligence</w:t>
      </w:r>
      <w:r w:rsidR="00410289">
        <w:t>,</w:t>
      </w:r>
      <w:r w:rsidR="00F243CC">
        <w:t xml:space="preserve"> and truthfulness. </w:t>
      </w:r>
      <w:r w:rsidR="00BB3064">
        <w:t>The concept of Jen involves considering and sympathizing with others</w:t>
      </w:r>
      <w:r w:rsidR="00564A11">
        <w:t xml:space="preserve">. </w:t>
      </w:r>
      <w:r w:rsidR="00D93B8E">
        <w:t xml:space="preserve">According to Confucius, one ought not to be of high social rank to be a gentleman but </w:t>
      </w:r>
      <w:r w:rsidR="00346ECB">
        <w:t>need to incorporate goodness in his relationship with other people.</w:t>
      </w:r>
      <w:r w:rsidR="002A0E31">
        <w:t xml:space="preserve"> Jen teaches one to treat others </w:t>
      </w:r>
      <w:r w:rsidR="002A0E31">
        <w:lastRenderedPageBreak/>
        <w:t>with dignity and repay evil with kindness</w:t>
      </w:r>
      <w:r w:rsidR="004D76BE">
        <w:t xml:space="preserve"> as it is a sign of a generous person and character</w:t>
      </w:r>
      <w:r w:rsidR="00475A31">
        <w:t xml:space="preserve"> (</w:t>
      </w:r>
      <w:r w:rsidR="00475A31" w:rsidRPr="00F537E4">
        <w:rPr>
          <w:color w:val="222222"/>
          <w:shd w:val="clear" w:color="auto" w:fill="FFFFFF"/>
        </w:rPr>
        <w:t>Yao</w:t>
      </w:r>
      <w:r w:rsidR="00475A31">
        <w:rPr>
          <w:color w:val="222222"/>
          <w:shd w:val="clear" w:color="auto" w:fill="FFFFFF"/>
        </w:rPr>
        <w:t>28)</w:t>
      </w:r>
      <w:r w:rsidR="004D76BE">
        <w:t>.</w:t>
      </w:r>
      <w:r w:rsidR="00570E1C">
        <w:t>Confuciu</w:t>
      </w:r>
      <w:r w:rsidR="00410289">
        <w:t>s'</w:t>
      </w:r>
      <w:r w:rsidR="00570E1C">
        <w:t xml:space="preserve">s concept of Jen is fundamental teaching for all human beings to observe and follow. All men ought </w:t>
      </w:r>
      <w:r w:rsidR="00330C3A">
        <w:t xml:space="preserve">to struggle and lead their lives in line with the concept of Jen. </w:t>
      </w:r>
      <w:r w:rsidR="008F6196">
        <w:t>One does not only require material development but also mental to achi</w:t>
      </w:r>
      <w:r w:rsidR="00312C07">
        <w:t>eve wholeness.</w:t>
      </w:r>
    </w:p>
    <w:p w:rsidR="001716AF" w:rsidRPr="003D07FC" w:rsidRDefault="001716AF" w:rsidP="003D07FC">
      <w:pPr>
        <w:spacing w:after="0" w:line="480" w:lineRule="auto"/>
        <w:ind w:firstLine="720"/>
        <w:jc w:val="center"/>
        <w:rPr>
          <w:b/>
        </w:rPr>
      </w:pPr>
      <w:r w:rsidRPr="003D07FC">
        <w:rPr>
          <w:b/>
        </w:rPr>
        <w:t>The Concept of Self</w:t>
      </w:r>
    </w:p>
    <w:p w:rsidR="00C8612D" w:rsidRDefault="000724BB" w:rsidP="005F1749">
      <w:pPr>
        <w:spacing w:after="0" w:line="480" w:lineRule="auto"/>
        <w:ind w:firstLine="720"/>
      </w:pPr>
      <w:r>
        <w:t xml:space="preserve">The concept of self </w:t>
      </w:r>
      <w:r w:rsidR="00131BD2">
        <w:t xml:space="preserve">is a Confucian thought of </w:t>
      </w:r>
      <w:r w:rsidR="000C0599">
        <w:t xml:space="preserve">understanding oneself or trying to find out what it means to be a human. </w:t>
      </w:r>
      <w:r w:rsidR="00C36104">
        <w:t xml:space="preserve">This concept is concerned </w:t>
      </w:r>
      <w:r w:rsidR="00A02C72">
        <w:t xml:space="preserve">with human beings’ happiness. </w:t>
      </w:r>
      <w:r w:rsidR="00AA78DE">
        <w:t xml:space="preserve">Yao </w:t>
      </w:r>
      <w:r w:rsidR="006646B2">
        <w:t>(47)</w:t>
      </w:r>
      <w:r w:rsidR="00AA78DE">
        <w:t xml:space="preserve">, asserts that </w:t>
      </w:r>
      <w:r w:rsidR="00772808">
        <w:t xml:space="preserve">the Confucian concept of self is made up of the moral relationships while emphasizing on </w:t>
      </w:r>
      <w:r w:rsidR="001A708D">
        <w:t xml:space="preserve">what is meant by individual identity, </w:t>
      </w:r>
      <w:r w:rsidR="00BE411C">
        <w:t xml:space="preserve">in social settings. This concept is interdependent on society and relationships. </w:t>
      </w:r>
      <w:r w:rsidR="00EC0F74">
        <w:t xml:space="preserve">The concept of self is based on </w:t>
      </w:r>
      <w:r w:rsidR="001666AB">
        <w:t>other people and social relations, therefore, without them</w:t>
      </w:r>
      <w:r w:rsidR="00410289">
        <w:t>,</w:t>
      </w:r>
      <w:r w:rsidR="002C0F61">
        <w:t>it is non</w:t>
      </w:r>
      <w:r w:rsidR="00410289">
        <w:t>-</w:t>
      </w:r>
      <w:r w:rsidR="002C0F61">
        <w:t>existent</w:t>
      </w:r>
      <w:r w:rsidR="005C1405">
        <w:t>,</w:t>
      </w:r>
      <w:r w:rsidR="002C0F61">
        <w:t xml:space="preserve"> and one cannot achieve self-cultivation. </w:t>
      </w:r>
      <w:r w:rsidR="00DA438F">
        <w:t xml:space="preserve">This concept requires people to conform their subjective and personal desires with Li hence ignoring </w:t>
      </w:r>
      <w:r w:rsidR="00E86236">
        <w:t>the dignity of autonomy and human subjectivity</w:t>
      </w:r>
      <w:r w:rsidR="002C17D1">
        <w:t xml:space="preserve"> (</w:t>
      </w:r>
      <w:r w:rsidR="002C17D1">
        <w:rPr>
          <w:color w:val="000000"/>
          <w:shd w:val="clear" w:color="auto" w:fill="FFFFFF"/>
        </w:rPr>
        <w:t>d</w:t>
      </w:r>
      <w:r w:rsidR="002C17D1" w:rsidRPr="00D86806">
        <w:rPr>
          <w:color w:val="000000"/>
          <w:shd w:val="clear" w:color="auto" w:fill="FFFFFF"/>
        </w:rPr>
        <w:t>e Bary</w:t>
      </w:r>
      <w:r w:rsidR="002C17D1">
        <w:rPr>
          <w:color w:val="000000"/>
          <w:shd w:val="clear" w:color="auto" w:fill="FFFFFF"/>
        </w:rPr>
        <w:t xml:space="preserve"> et al. 878)</w:t>
      </w:r>
      <w:r w:rsidR="00E86236">
        <w:t xml:space="preserve">. </w:t>
      </w:r>
      <w:r w:rsidR="00096C73">
        <w:t xml:space="preserve">In Confucianism, the concept of self is made of the search and understanding of what it means to be human in terms of </w:t>
      </w:r>
      <w:r w:rsidR="00A03310">
        <w:t>spirit, substance, body</w:t>
      </w:r>
      <w:r w:rsidR="00410289">
        <w:t>,</w:t>
      </w:r>
      <w:r w:rsidR="00345400">
        <w:t>or no spirit, substance</w:t>
      </w:r>
      <w:r w:rsidR="00410289">
        <w:t>,</w:t>
      </w:r>
      <w:r w:rsidR="00345400">
        <w:t xml:space="preserve"> and body</w:t>
      </w:r>
      <w:r w:rsidR="00BB3D47">
        <w:t xml:space="preserve">. </w:t>
      </w:r>
      <w:r w:rsidR="00D30D65">
        <w:t>This concept</w:t>
      </w:r>
      <w:r w:rsidR="00485154">
        <w:t xml:space="preserve"> seeks to understand one’s personality</w:t>
      </w:r>
      <w:r w:rsidR="00DF4333">
        <w:t xml:space="preserve">, something that is created through the environment and upbringing. </w:t>
      </w:r>
      <w:r w:rsidR="0051608E">
        <w:t>Therefore, human beings have been considered as social beings.</w:t>
      </w:r>
    </w:p>
    <w:p w:rsidR="00D11B72" w:rsidRPr="008B468D" w:rsidRDefault="00D11B72" w:rsidP="008B468D">
      <w:pPr>
        <w:spacing w:after="0" w:line="480" w:lineRule="auto"/>
        <w:jc w:val="center"/>
        <w:rPr>
          <w:b/>
          <w:bCs/>
        </w:rPr>
      </w:pPr>
      <w:r w:rsidRPr="008B468D">
        <w:rPr>
          <w:b/>
          <w:bCs/>
        </w:rPr>
        <w:t>Conclusion</w:t>
      </w:r>
    </w:p>
    <w:p w:rsidR="004C7D08" w:rsidRDefault="006077CB" w:rsidP="005F1749">
      <w:pPr>
        <w:spacing w:after="0" w:line="480" w:lineRule="auto"/>
        <w:ind w:firstLine="720"/>
      </w:pPr>
      <w:r>
        <w:t>Confucianism was a Chinese philosophy that outlined their social, political, moral</w:t>
      </w:r>
      <w:r w:rsidR="006D4504">
        <w:t>,</w:t>
      </w:r>
      <w:r>
        <w:t xml:space="preserve"> and spiritual aspects.</w:t>
      </w:r>
      <w:r w:rsidR="00E7697C">
        <w:t xml:space="preserve">Confucian concepts </w:t>
      </w:r>
      <w:r w:rsidR="00D746A0">
        <w:t xml:space="preserve">played a critical role in shaping </w:t>
      </w:r>
      <w:r w:rsidR="00395E60">
        <w:t xml:space="preserve">human behavior and fostered </w:t>
      </w:r>
      <w:r w:rsidR="00D55023">
        <w:t>people to live a better life.</w:t>
      </w:r>
      <w:r w:rsidR="00AC30E7">
        <w:t xml:space="preserve"> Confucianism </w:t>
      </w:r>
      <w:r w:rsidR="000E6A96">
        <w:t xml:space="preserve">teaches people that </w:t>
      </w:r>
      <w:r w:rsidR="00DA4F1A">
        <w:t>through their efforts and following rules of good conduct</w:t>
      </w:r>
      <w:r w:rsidR="005C1405">
        <w:t>,</w:t>
      </w:r>
      <w:r w:rsidR="00DA4F1A">
        <w:t xml:space="preserve"> they can be good. </w:t>
      </w:r>
      <w:r w:rsidR="00275A99">
        <w:t xml:space="preserve">It </w:t>
      </w:r>
      <w:r w:rsidR="006D4504">
        <w:t>show</w:t>
      </w:r>
      <w:r w:rsidR="00275A99">
        <w:t>s the essence of respect, love and care</w:t>
      </w:r>
      <w:r w:rsidR="006D4504">
        <w:t>s</w:t>
      </w:r>
      <w:r w:rsidR="00275A99">
        <w:t xml:space="preserve"> for the old and ancestors in society</w:t>
      </w:r>
      <w:r w:rsidR="006D4504">
        <w:t>,</w:t>
      </w:r>
      <w:r w:rsidR="00275A99">
        <w:t xml:space="preserve"> which helped people learn </w:t>
      </w:r>
      <w:r w:rsidR="00F928FA">
        <w:t xml:space="preserve">to resolve </w:t>
      </w:r>
      <w:r w:rsidR="008E57EE">
        <w:t xml:space="preserve">problems that </w:t>
      </w:r>
      <w:r w:rsidR="008E57EE">
        <w:lastRenderedPageBreak/>
        <w:t xml:space="preserve">faced them during their time. </w:t>
      </w:r>
      <w:r w:rsidR="00C90BCD">
        <w:t>Although</w:t>
      </w:r>
      <w:r w:rsidR="00F17EA6">
        <w:t>Confucianism</w:t>
      </w:r>
      <w:r w:rsidR="00FA06EF">
        <w:t xml:space="preserve">has faded in society today, some aspects are used </w:t>
      </w:r>
      <w:r w:rsidR="0053769C">
        <w:t>to shape</w:t>
      </w:r>
      <w:r w:rsidR="00B729BD">
        <w:t xml:space="preserve"> behavior and live a better life. For instance, families use concepts of Confucianism as a foundation of human hierarchy.</w:t>
      </w:r>
    </w:p>
    <w:p w:rsidR="004C7D08" w:rsidRDefault="004C7D08">
      <w:r>
        <w:br w:type="page"/>
      </w:r>
    </w:p>
    <w:p w:rsidR="00D30D65" w:rsidRPr="003D07FC" w:rsidRDefault="004C7D08" w:rsidP="00DE34E8">
      <w:pPr>
        <w:spacing w:after="0" w:line="480" w:lineRule="auto"/>
        <w:jc w:val="center"/>
        <w:rPr>
          <w:bCs/>
        </w:rPr>
      </w:pPr>
      <w:r w:rsidRPr="003D07FC">
        <w:rPr>
          <w:bCs/>
        </w:rPr>
        <w:lastRenderedPageBreak/>
        <w:t>Works Cited</w:t>
      </w:r>
    </w:p>
    <w:p w:rsidR="00D86806" w:rsidRPr="00D86806" w:rsidRDefault="00D86806" w:rsidP="00F537E4">
      <w:pPr>
        <w:spacing w:after="0" w:line="480" w:lineRule="auto"/>
        <w:ind w:left="720" w:hanging="720"/>
        <w:rPr>
          <w:color w:val="333333"/>
          <w:shd w:val="clear" w:color="auto" w:fill="FFFFFF"/>
        </w:rPr>
      </w:pPr>
      <w:r w:rsidRPr="00D86806">
        <w:rPr>
          <w:color w:val="000000"/>
          <w:shd w:val="clear" w:color="auto" w:fill="FFFFFF"/>
        </w:rPr>
        <w:t>De, Bary W. T, and Irene Bloom. </w:t>
      </w:r>
      <w:r w:rsidRPr="00D86806">
        <w:rPr>
          <w:i/>
          <w:iCs/>
          <w:color w:val="000000"/>
          <w:shd w:val="clear" w:color="auto" w:fill="FFFFFF"/>
        </w:rPr>
        <w:t>Sources of Chinese Tradition: Vol. 1</w:t>
      </w:r>
      <w:r w:rsidRPr="00D86806">
        <w:rPr>
          <w:color w:val="000000"/>
          <w:shd w:val="clear" w:color="auto" w:fill="FFFFFF"/>
        </w:rPr>
        <w:t xml:space="preserve">. New York: Columbia University Press, 1999. </w:t>
      </w:r>
      <w:r w:rsidR="0048520E">
        <w:rPr>
          <w:color w:val="000000"/>
          <w:shd w:val="clear" w:color="auto" w:fill="FFFFFF"/>
        </w:rPr>
        <w:t xml:space="preserve">1-924. </w:t>
      </w:r>
      <w:r w:rsidRPr="00D86806">
        <w:rPr>
          <w:color w:val="000000"/>
          <w:shd w:val="clear" w:color="auto" w:fill="FFFFFF"/>
        </w:rPr>
        <w:t>Print.</w:t>
      </w:r>
    </w:p>
    <w:p w:rsidR="00C4661D" w:rsidRPr="00B666B2" w:rsidRDefault="00C4661D" w:rsidP="00F537E4">
      <w:pPr>
        <w:spacing w:after="0" w:line="480" w:lineRule="auto"/>
        <w:ind w:left="720" w:hanging="720"/>
      </w:pPr>
      <w:r w:rsidRPr="00B666B2">
        <w:rPr>
          <w:color w:val="222222"/>
          <w:shd w:val="clear" w:color="auto" w:fill="FFFFFF"/>
        </w:rPr>
        <w:t>Yao, Hsin-</w:t>
      </w:r>
      <w:r w:rsidR="006D4504" w:rsidRPr="00B666B2">
        <w:rPr>
          <w:color w:val="222222"/>
          <w:shd w:val="clear" w:color="auto" w:fill="FFFFFF"/>
        </w:rPr>
        <w:t>C</w:t>
      </w:r>
      <w:r w:rsidRPr="00B666B2">
        <w:rPr>
          <w:color w:val="222222"/>
          <w:shd w:val="clear" w:color="auto" w:fill="FFFFFF"/>
        </w:rPr>
        <w:t>hung, and Xinzhong Yao. </w:t>
      </w:r>
      <w:r w:rsidRPr="00B666B2">
        <w:rPr>
          <w:i/>
          <w:iCs/>
          <w:color w:val="222222"/>
          <w:shd w:val="clear" w:color="auto" w:fill="FFFFFF"/>
        </w:rPr>
        <w:t>An introduction to Confucianism</w:t>
      </w:r>
      <w:r w:rsidRPr="00B666B2">
        <w:rPr>
          <w:color w:val="222222"/>
          <w:shd w:val="clear" w:color="auto" w:fill="FFFFFF"/>
        </w:rPr>
        <w:t>. Cambridge University Press, 2000.</w:t>
      </w:r>
      <w:r w:rsidR="006646B2" w:rsidRPr="00B666B2">
        <w:rPr>
          <w:color w:val="222222"/>
          <w:shd w:val="clear" w:color="auto" w:fill="FFFFFF"/>
        </w:rPr>
        <w:t xml:space="preserve"> 1-137</w:t>
      </w:r>
    </w:p>
    <w:sectPr w:rsidR="00C4661D" w:rsidRPr="00B666B2" w:rsidSect="00C2593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CB0" w:rsidRDefault="00AD7CB0" w:rsidP="004D6A5D">
      <w:pPr>
        <w:spacing w:after="0" w:line="240" w:lineRule="auto"/>
      </w:pPr>
      <w:r>
        <w:separator/>
      </w:r>
    </w:p>
  </w:endnote>
  <w:endnote w:type="continuationSeparator" w:id="1">
    <w:p w:rsidR="00AD7CB0" w:rsidRDefault="00AD7CB0" w:rsidP="004D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CB0" w:rsidRDefault="00AD7CB0" w:rsidP="004D6A5D">
      <w:pPr>
        <w:spacing w:after="0" w:line="240" w:lineRule="auto"/>
      </w:pPr>
      <w:r>
        <w:separator/>
      </w:r>
    </w:p>
  </w:footnote>
  <w:footnote w:type="continuationSeparator" w:id="1">
    <w:p w:rsidR="00AD7CB0" w:rsidRDefault="00AD7CB0" w:rsidP="004D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7BB" w:rsidRDefault="00166346">
    <w:pPr>
      <w:pStyle w:val="Header"/>
      <w:jc w:val="right"/>
    </w:pPr>
    <w:sdt>
      <w:sdtPr>
        <w:id w:val="-4994972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91759">
          <w:t>Surna</w:t>
        </w:r>
        <w:r w:rsidR="00A017BB">
          <w:t xml:space="preserve">me </w:t>
        </w:r>
        <w:r>
          <w:fldChar w:fldCharType="begin"/>
        </w:r>
        <w:r w:rsidR="00A017BB">
          <w:instrText xml:space="preserve"> PAGE   \* MERGEFORMAT </w:instrText>
        </w:r>
        <w:r>
          <w:fldChar w:fldCharType="separate"/>
        </w:r>
        <w:r w:rsidR="00787DA9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:rsidR="00A017BB" w:rsidRDefault="00A017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60C4A"/>
    <w:multiLevelType w:val="hybridMultilevel"/>
    <w:tmpl w:val="B04E2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cwNDUzNzY1sTAxtrBQ0lEKTi0uzszPAykwqwUAK7apZiwAAAA="/>
  </w:docVars>
  <w:rsids>
    <w:rsidRoot w:val="00E91759"/>
    <w:rsid w:val="00000AC2"/>
    <w:rsid w:val="00012EC0"/>
    <w:rsid w:val="000266EB"/>
    <w:rsid w:val="00032594"/>
    <w:rsid w:val="000372D7"/>
    <w:rsid w:val="000529B2"/>
    <w:rsid w:val="000532B0"/>
    <w:rsid w:val="00064E1A"/>
    <w:rsid w:val="000724BB"/>
    <w:rsid w:val="000733D5"/>
    <w:rsid w:val="000765F8"/>
    <w:rsid w:val="0008054D"/>
    <w:rsid w:val="0008089C"/>
    <w:rsid w:val="00082500"/>
    <w:rsid w:val="000947F6"/>
    <w:rsid w:val="0009686F"/>
    <w:rsid w:val="00096C73"/>
    <w:rsid w:val="000A6F16"/>
    <w:rsid w:val="000B0807"/>
    <w:rsid w:val="000B1BB5"/>
    <w:rsid w:val="000B2156"/>
    <w:rsid w:val="000B22C2"/>
    <w:rsid w:val="000B61A5"/>
    <w:rsid w:val="000C0599"/>
    <w:rsid w:val="000C0CE1"/>
    <w:rsid w:val="000C1D95"/>
    <w:rsid w:val="000C36A6"/>
    <w:rsid w:val="000D1361"/>
    <w:rsid w:val="000D1B6F"/>
    <w:rsid w:val="000D2E62"/>
    <w:rsid w:val="000E12FB"/>
    <w:rsid w:val="000E6A96"/>
    <w:rsid w:val="000F1720"/>
    <w:rsid w:val="000F5AA8"/>
    <w:rsid w:val="000F63C1"/>
    <w:rsid w:val="000F6464"/>
    <w:rsid w:val="001016D3"/>
    <w:rsid w:val="00105548"/>
    <w:rsid w:val="00113AA6"/>
    <w:rsid w:val="00116FC8"/>
    <w:rsid w:val="001249C4"/>
    <w:rsid w:val="00124B42"/>
    <w:rsid w:val="00130D4B"/>
    <w:rsid w:val="00131BD2"/>
    <w:rsid w:val="00133526"/>
    <w:rsid w:val="001353FB"/>
    <w:rsid w:val="00136B81"/>
    <w:rsid w:val="0013723D"/>
    <w:rsid w:val="00137D1A"/>
    <w:rsid w:val="00141184"/>
    <w:rsid w:val="00147F2D"/>
    <w:rsid w:val="00150895"/>
    <w:rsid w:val="0015493A"/>
    <w:rsid w:val="00161456"/>
    <w:rsid w:val="00162468"/>
    <w:rsid w:val="00164B09"/>
    <w:rsid w:val="00166346"/>
    <w:rsid w:val="001666AB"/>
    <w:rsid w:val="00167998"/>
    <w:rsid w:val="001716AF"/>
    <w:rsid w:val="0018074C"/>
    <w:rsid w:val="0018502A"/>
    <w:rsid w:val="00190FBE"/>
    <w:rsid w:val="00193394"/>
    <w:rsid w:val="001A2A6D"/>
    <w:rsid w:val="001A50B6"/>
    <w:rsid w:val="001A708D"/>
    <w:rsid w:val="001B277B"/>
    <w:rsid w:val="001C4E54"/>
    <w:rsid w:val="001C6723"/>
    <w:rsid w:val="001C7A74"/>
    <w:rsid w:val="001D54BD"/>
    <w:rsid w:val="001D5D47"/>
    <w:rsid w:val="001E0339"/>
    <w:rsid w:val="001E199D"/>
    <w:rsid w:val="001E65F6"/>
    <w:rsid w:val="001F1CB6"/>
    <w:rsid w:val="001F41EC"/>
    <w:rsid w:val="00204F64"/>
    <w:rsid w:val="00207809"/>
    <w:rsid w:val="00214518"/>
    <w:rsid w:val="00216062"/>
    <w:rsid w:val="00216DF8"/>
    <w:rsid w:val="00222DBE"/>
    <w:rsid w:val="00222FFB"/>
    <w:rsid w:val="00225DF8"/>
    <w:rsid w:val="00232DC4"/>
    <w:rsid w:val="002365D4"/>
    <w:rsid w:val="00242C0D"/>
    <w:rsid w:val="002521EA"/>
    <w:rsid w:val="00254649"/>
    <w:rsid w:val="00256793"/>
    <w:rsid w:val="00262FE2"/>
    <w:rsid w:val="0026755A"/>
    <w:rsid w:val="0026782F"/>
    <w:rsid w:val="002722AA"/>
    <w:rsid w:val="00275A99"/>
    <w:rsid w:val="00277C1F"/>
    <w:rsid w:val="00280158"/>
    <w:rsid w:val="002954A1"/>
    <w:rsid w:val="0029723B"/>
    <w:rsid w:val="002A0E31"/>
    <w:rsid w:val="002A1233"/>
    <w:rsid w:val="002A5FF9"/>
    <w:rsid w:val="002A71AA"/>
    <w:rsid w:val="002A7560"/>
    <w:rsid w:val="002B49DB"/>
    <w:rsid w:val="002C0F61"/>
    <w:rsid w:val="002C17D1"/>
    <w:rsid w:val="002C1B0F"/>
    <w:rsid w:val="002C30AA"/>
    <w:rsid w:val="002C352E"/>
    <w:rsid w:val="002C4847"/>
    <w:rsid w:val="002C71F5"/>
    <w:rsid w:val="002C7770"/>
    <w:rsid w:val="002D096F"/>
    <w:rsid w:val="002D37EB"/>
    <w:rsid w:val="002D4C87"/>
    <w:rsid w:val="002D4CE4"/>
    <w:rsid w:val="002E5F0C"/>
    <w:rsid w:val="002F7B3B"/>
    <w:rsid w:val="003015C4"/>
    <w:rsid w:val="00310952"/>
    <w:rsid w:val="00311557"/>
    <w:rsid w:val="00311E75"/>
    <w:rsid w:val="00312C07"/>
    <w:rsid w:val="00314A19"/>
    <w:rsid w:val="0031598F"/>
    <w:rsid w:val="0032030C"/>
    <w:rsid w:val="00323E61"/>
    <w:rsid w:val="0032633B"/>
    <w:rsid w:val="003267D7"/>
    <w:rsid w:val="00327F54"/>
    <w:rsid w:val="00330C3A"/>
    <w:rsid w:val="003358AB"/>
    <w:rsid w:val="00345400"/>
    <w:rsid w:val="00345603"/>
    <w:rsid w:val="00346ECB"/>
    <w:rsid w:val="00356FD1"/>
    <w:rsid w:val="003607BD"/>
    <w:rsid w:val="0036528C"/>
    <w:rsid w:val="003660BE"/>
    <w:rsid w:val="0036696A"/>
    <w:rsid w:val="0036729E"/>
    <w:rsid w:val="00373778"/>
    <w:rsid w:val="00376715"/>
    <w:rsid w:val="003800CC"/>
    <w:rsid w:val="00390036"/>
    <w:rsid w:val="00391BC0"/>
    <w:rsid w:val="00395E60"/>
    <w:rsid w:val="003A4626"/>
    <w:rsid w:val="003A610B"/>
    <w:rsid w:val="003A7701"/>
    <w:rsid w:val="003B5701"/>
    <w:rsid w:val="003C1277"/>
    <w:rsid w:val="003D07FC"/>
    <w:rsid w:val="003D3006"/>
    <w:rsid w:val="003E018C"/>
    <w:rsid w:val="003E68DC"/>
    <w:rsid w:val="003F1AC7"/>
    <w:rsid w:val="003F2AD2"/>
    <w:rsid w:val="00400C84"/>
    <w:rsid w:val="00402F7C"/>
    <w:rsid w:val="00406E05"/>
    <w:rsid w:val="00406E8D"/>
    <w:rsid w:val="00410289"/>
    <w:rsid w:val="0041388F"/>
    <w:rsid w:val="0042783C"/>
    <w:rsid w:val="00432A67"/>
    <w:rsid w:val="0043355B"/>
    <w:rsid w:val="0043673D"/>
    <w:rsid w:val="004479CF"/>
    <w:rsid w:val="0045140D"/>
    <w:rsid w:val="0045159F"/>
    <w:rsid w:val="00455577"/>
    <w:rsid w:val="00475A31"/>
    <w:rsid w:val="00485154"/>
    <w:rsid w:val="0048520E"/>
    <w:rsid w:val="00490DC0"/>
    <w:rsid w:val="00490E1F"/>
    <w:rsid w:val="00493499"/>
    <w:rsid w:val="004A00AC"/>
    <w:rsid w:val="004A2955"/>
    <w:rsid w:val="004C6528"/>
    <w:rsid w:val="004C7D08"/>
    <w:rsid w:val="004D5144"/>
    <w:rsid w:val="004D55BA"/>
    <w:rsid w:val="004D59F2"/>
    <w:rsid w:val="004D6A5D"/>
    <w:rsid w:val="004D6CF3"/>
    <w:rsid w:val="004D76BE"/>
    <w:rsid w:val="004F4016"/>
    <w:rsid w:val="00503BEB"/>
    <w:rsid w:val="005108EF"/>
    <w:rsid w:val="0051608E"/>
    <w:rsid w:val="00517EB9"/>
    <w:rsid w:val="00522B76"/>
    <w:rsid w:val="005355F6"/>
    <w:rsid w:val="0053769C"/>
    <w:rsid w:val="00537EAF"/>
    <w:rsid w:val="00546E5E"/>
    <w:rsid w:val="00550E45"/>
    <w:rsid w:val="005515A4"/>
    <w:rsid w:val="00552261"/>
    <w:rsid w:val="005560F7"/>
    <w:rsid w:val="00562F48"/>
    <w:rsid w:val="00563ED8"/>
    <w:rsid w:val="00563F72"/>
    <w:rsid w:val="0056480E"/>
    <w:rsid w:val="00564A11"/>
    <w:rsid w:val="00570E1C"/>
    <w:rsid w:val="00574C1F"/>
    <w:rsid w:val="00582086"/>
    <w:rsid w:val="005908A4"/>
    <w:rsid w:val="00594B36"/>
    <w:rsid w:val="005A2B9D"/>
    <w:rsid w:val="005A4D42"/>
    <w:rsid w:val="005A58C6"/>
    <w:rsid w:val="005B1EAC"/>
    <w:rsid w:val="005B43ED"/>
    <w:rsid w:val="005C135D"/>
    <w:rsid w:val="005C1405"/>
    <w:rsid w:val="005C6BA4"/>
    <w:rsid w:val="005D17D4"/>
    <w:rsid w:val="005D2658"/>
    <w:rsid w:val="005D41AA"/>
    <w:rsid w:val="005E42CC"/>
    <w:rsid w:val="005E47BB"/>
    <w:rsid w:val="005F1749"/>
    <w:rsid w:val="005F47BD"/>
    <w:rsid w:val="005F6987"/>
    <w:rsid w:val="005F73F0"/>
    <w:rsid w:val="00601DF4"/>
    <w:rsid w:val="006023BC"/>
    <w:rsid w:val="006041BC"/>
    <w:rsid w:val="00605FA9"/>
    <w:rsid w:val="006077CB"/>
    <w:rsid w:val="00607D3A"/>
    <w:rsid w:val="00611811"/>
    <w:rsid w:val="00617D20"/>
    <w:rsid w:val="00621FBE"/>
    <w:rsid w:val="00635B4D"/>
    <w:rsid w:val="00640E44"/>
    <w:rsid w:val="00646EB5"/>
    <w:rsid w:val="0064706C"/>
    <w:rsid w:val="006530D7"/>
    <w:rsid w:val="0065381D"/>
    <w:rsid w:val="006617B9"/>
    <w:rsid w:val="006646B2"/>
    <w:rsid w:val="006646E2"/>
    <w:rsid w:val="00667FF8"/>
    <w:rsid w:val="00685E42"/>
    <w:rsid w:val="00690553"/>
    <w:rsid w:val="00690878"/>
    <w:rsid w:val="00691158"/>
    <w:rsid w:val="006936F0"/>
    <w:rsid w:val="00695578"/>
    <w:rsid w:val="006A0ACC"/>
    <w:rsid w:val="006A3FAF"/>
    <w:rsid w:val="006A6282"/>
    <w:rsid w:val="006B0B0D"/>
    <w:rsid w:val="006B3C36"/>
    <w:rsid w:val="006C4246"/>
    <w:rsid w:val="006D1274"/>
    <w:rsid w:val="006D2B59"/>
    <w:rsid w:val="006D331D"/>
    <w:rsid w:val="006D4504"/>
    <w:rsid w:val="006D7E51"/>
    <w:rsid w:val="006E0ABC"/>
    <w:rsid w:val="006F3E38"/>
    <w:rsid w:val="006F437A"/>
    <w:rsid w:val="00706536"/>
    <w:rsid w:val="00706D74"/>
    <w:rsid w:val="00707B63"/>
    <w:rsid w:val="007103DA"/>
    <w:rsid w:val="007110BE"/>
    <w:rsid w:val="0071367C"/>
    <w:rsid w:val="007148E0"/>
    <w:rsid w:val="00736BB6"/>
    <w:rsid w:val="0075251E"/>
    <w:rsid w:val="00753766"/>
    <w:rsid w:val="007640E9"/>
    <w:rsid w:val="00764452"/>
    <w:rsid w:val="00770BDB"/>
    <w:rsid w:val="00772808"/>
    <w:rsid w:val="007828BB"/>
    <w:rsid w:val="007873A1"/>
    <w:rsid w:val="00787DA9"/>
    <w:rsid w:val="007A44E5"/>
    <w:rsid w:val="007A4706"/>
    <w:rsid w:val="007B201B"/>
    <w:rsid w:val="007B4094"/>
    <w:rsid w:val="007C43DC"/>
    <w:rsid w:val="007C48FF"/>
    <w:rsid w:val="007D056F"/>
    <w:rsid w:val="007D1B5A"/>
    <w:rsid w:val="007D231E"/>
    <w:rsid w:val="007D2798"/>
    <w:rsid w:val="007D3F6F"/>
    <w:rsid w:val="007D7918"/>
    <w:rsid w:val="007E6180"/>
    <w:rsid w:val="007E670A"/>
    <w:rsid w:val="007F14CE"/>
    <w:rsid w:val="007F2785"/>
    <w:rsid w:val="007F3E67"/>
    <w:rsid w:val="00807667"/>
    <w:rsid w:val="00810101"/>
    <w:rsid w:val="00811294"/>
    <w:rsid w:val="00821D6A"/>
    <w:rsid w:val="00830AC0"/>
    <w:rsid w:val="008446D8"/>
    <w:rsid w:val="00846ACA"/>
    <w:rsid w:val="008538EB"/>
    <w:rsid w:val="008549E5"/>
    <w:rsid w:val="00857359"/>
    <w:rsid w:val="0085739A"/>
    <w:rsid w:val="00866A94"/>
    <w:rsid w:val="008724F7"/>
    <w:rsid w:val="0089477F"/>
    <w:rsid w:val="0089781A"/>
    <w:rsid w:val="008A2199"/>
    <w:rsid w:val="008A7080"/>
    <w:rsid w:val="008B1668"/>
    <w:rsid w:val="008B468D"/>
    <w:rsid w:val="008B4B06"/>
    <w:rsid w:val="008C47B6"/>
    <w:rsid w:val="008C554E"/>
    <w:rsid w:val="008C5DBE"/>
    <w:rsid w:val="008C5F8A"/>
    <w:rsid w:val="008D133C"/>
    <w:rsid w:val="008D4129"/>
    <w:rsid w:val="008E0F9D"/>
    <w:rsid w:val="008E57EE"/>
    <w:rsid w:val="008F6196"/>
    <w:rsid w:val="008F7607"/>
    <w:rsid w:val="00900057"/>
    <w:rsid w:val="00905DDE"/>
    <w:rsid w:val="00910E69"/>
    <w:rsid w:val="00922A8D"/>
    <w:rsid w:val="009322C4"/>
    <w:rsid w:val="0093506C"/>
    <w:rsid w:val="00936290"/>
    <w:rsid w:val="00936FA4"/>
    <w:rsid w:val="00944323"/>
    <w:rsid w:val="00944737"/>
    <w:rsid w:val="00944DB7"/>
    <w:rsid w:val="009521BC"/>
    <w:rsid w:val="009550DC"/>
    <w:rsid w:val="00960ED0"/>
    <w:rsid w:val="00973A9F"/>
    <w:rsid w:val="00986AD7"/>
    <w:rsid w:val="00990AE3"/>
    <w:rsid w:val="00996084"/>
    <w:rsid w:val="0099624B"/>
    <w:rsid w:val="009B3960"/>
    <w:rsid w:val="009B4CD3"/>
    <w:rsid w:val="009B5304"/>
    <w:rsid w:val="009B5593"/>
    <w:rsid w:val="009C07B4"/>
    <w:rsid w:val="009C69E4"/>
    <w:rsid w:val="009E1FEE"/>
    <w:rsid w:val="009E3E7E"/>
    <w:rsid w:val="009F29C1"/>
    <w:rsid w:val="009F44EB"/>
    <w:rsid w:val="00A017BB"/>
    <w:rsid w:val="00A02C72"/>
    <w:rsid w:val="00A03310"/>
    <w:rsid w:val="00A034AB"/>
    <w:rsid w:val="00A116BD"/>
    <w:rsid w:val="00A125CD"/>
    <w:rsid w:val="00A20A36"/>
    <w:rsid w:val="00A24010"/>
    <w:rsid w:val="00A26CE1"/>
    <w:rsid w:val="00A4628C"/>
    <w:rsid w:val="00A513E5"/>
    <w:rsid w:val="00A52FA1"/>
    <w:rsid w:val="00A5494A"/>
    <w:rsid w:val="00A56FA3"/>
    <w:rsid w:val="00A62ACB"/>
    <w:rsid w:val="00A64502"/>
    <w:rsid w:val="00A76AB9"/>
    <w:rsid w:val="00A818BD"/>
    <w:rsid w:val="00AA78DE"/>
    <w:rsid w:val="00AB2F63"/>
    <w:rsid w:val="00AC2F36"/>
    <w:rsid w:val="00AC30E7"/>
    <w:rsid w:val="00AD060D"/>
    <w:rsid w:val="00AD27A0"/>
    <w:rsid w:val="00AD3417"/>
    <w:rsid w:val="00AD7CB0"/>
    <w:rsid w:val="00AF59B9"/>
    <w:rsid w:val="00B003DB"/>
    <w:rsid w:val="00B073CD"/>
    <w:rsid w:val="00B12BBC"/>
    <w:rsid w:val="00B14BC8"/>
    <w:rsid w:val="00B22F49"/>
    <w:rsid w:val="00B31D45"/>
    <w:rsid w:val="00B35F72"/>
    <w:rsid w:val="00B40FF5"/>
    <w:rsid w:val="00B42789"/>
    <w:rsid w:val="00B454C0"/>
    <w:rsid w:val="00B53700"/>
    <w:rsid w:val="00B5408A"/>
    <w:rsid w:val="00B56BAD"/>
    <w:rsid w:val="00B64930"/>
    <w:rsid w:val="00B64D3E"/>
    <w:rsid w:val="00B65541"/>
    <w:rsid w:val="00B65E23"/>
    <w:rsid w:val="00B666B2"/>
    <w:rsid w:val="00B67B76"/>
    <w:rsid w:val="00B729BD"/>
    <w:rsid w:val="00B8189A"/>
    <w:rsid w:val="00B83722"/>
    <w:rsid w:val="00B862FB"/>
    <w:rsid w:val="00B92617"/>
    <w:rsid w:val="00B92C6E"/>
    <w:rsid w:val="00B96FB6"/>
    <w:rsid w:val="00BB2438"/>
    <w:rsid w:val="00BB3064"/>
    <w:rsid w:val="00BB346A"/>
    <w:rsid w:val="00BB3D47"/>
    <w:rsid w:val="00BC0762"/>
    <w:rsid w:val="00BC4418"/>
    <w:rsid w:val="00BD4B80"/>
    <w:rsid w:val="00BE20DC"/>
    <w:rsid w:val="00BE411C"/>
    <w:rsid w:val="00BE6E10"/>
    <w:rsid w:val="00BF0692"/>
    <w:rsid w:val="00BF166D"/>
    <w:rsid w:val="00BF3083"/>
    <w:rsid w:val="00BF5F40"/>
    <w:rsid w:val="00C042BE"/>
    <w:rsid w:val="00C102D6"/>
    <w:rsid w:val="00C20ADF"/>
    <w:rsid w:val="00C225AB"/>
    <w:rsid w:val="00C23FD1"/>
    <w:rsid w:val="00C2593B"/>
    <w:rsid w:val="00C32DAF"/>
    <w:rsid w:val="00C33CB6"/>
    <w:rsid w:val="00C36104"/>
    <w:rsid w:val="00C37B70"/>
    <w:rsid w:val="00C44E20"/>
    <w:rsid w:val="00C4544A"/>
    <w:rsid w:val="00C45CC4"/>
    <w:rsid w:val="00C4661D"/>
    <w:rsid w:val="00C474C2"/>
    <w:rsid w:val="00C6014A"/>
    <w:rsid w:val="00C633AC"/>
    <w:rsid w:val="00C645E8"/>
    <w:rsid w:val="00C668B6"/>
    <w:rsid w:val="00C678B2"/>
    <w:rsid w:val="00C832AB"/>
    <w:rsid w:val="00C8612D"/>
    <w:rsid w:val="00C86AD7"/>
    <w:rsid w:val="00C90BCD"/>
    <w:rsid w:val="00C94B3F"/>
    <w:rsid w:val="00CA7642"/>
    <w:rsid w:val="00CB43C7"/>
    <w:rsid w:val="00CD4D1C"/>
    <w:rsid w:val="00CD522A"/>
    <w:rsid w:val="00CD53C4"/>
    <w:rsid w:val="00CD5F45"/>
    <w:rsid w:val="00CF149A"/>
    <w:rsid w:val="00CF73B3"/>
    <w:rsid w:val="00D01016"/>
    <w:rsid w:val="00D11B72"/>
    <w:rsid w:val="00D20D09"/>
    <w:rsid w:val="00D228FE"/>
    <w:rsid w:val="00D22C99"/>
    <w:rsid w:val="00D23B81"/>
    <w:rsid w:val="00D30D65"/>
    <w:rsid w:val="00D32390"/>
    <w:rsid w:val="00D34237"/>
    <w:rsid w:val="00D34621"/>
    <w:rsid w:val="00D34FD4"/>
    <w:rsid w:val="00D356A3"/>
    <w:rsid w:val="00D37D61"/>
    <w:rsid w:val="00D45A4E"/>
    <w:rsid w:val="00D513BF"/>
    <w:rsid w:val="00D53C39"/>
    <w:rsid w:val="00D55023"/>
    <w:rsid w:val="00D6112E"/>
    <w:rsid w:val="00D65737"/>
    <w:rsid w:val="00D67B57"/>
    <w:rsid w:val="00D746A0"/>
    <w:rsid w:val="00D764EE"/>
    <w:rsid w:val="00D85945"/>
    <w:rsid w:val="00D86806"/>
    <w:rsid w:val="00D93B8E"/>
    <w:rsid w:val="00DA15C4"/>
    <w:rsid w:val="00DA438F"/>
    <w:rsid w:val="00DA4F1A"/>
    <w:rsid w:val="00DD57EF"/>
    <w:rsid w:val="00DE34E8"/>
    <w:rsid w:val="00DF4333"/>
    <w:rsid w:val="00DF6A34"/>
    <w:rsid w:val="00E006A3"/>
    <w:rsid w:val="00E0086C"/>
    <w:rsid w:val="00E141BF"/>
    <w:rsid w:val="00E14F34"/>
    <w:rsid w:val="00E15929"/>
    <w:rsid w:val="00E339A2"/>
    <w:rsid w:val="00E36511"/>
    <w:rsid w:val="00E36B4E"/>
    <w:rsid w:val="00E465DA"/>
    <w:rsid w:val="00E472CE"/>
    <w:rsid w:val="00E55635"/>
    <w:rsid w:val="00E56453"/>
    <w:rsid w:val="00E57F08"/>
    <w:rsid w:val="00E6126D"/>
    <w:rsid w:val="00E721B2"/>
    <w:rsid w:val="00E7697C"/>
    <w:rsid w:val="00E85DD8"/>
    <w:rsid w:val="00E86236"/>
    <w:rsid w:val="00E91759"/>
    <w:rsid w:val="00E92B82"/>
    <w:rsid w:val="00E97E77"/>
    <w:rsid w:val="00EA02C7"/>
    <w:rsid w:val="00EB1F82"/>
    <w:rsid w:val="00EB2715"/>
    <w:rsid w:val="00EB7EEE"/>
    <w:rsid w:val="00EC07B5"/>
    <w:rsid w:val="00EC0F74"/>
    <w:rsid w:val="00EC4342"/>
    <w:rsid w:val="00ED50FC"/>
    <w:rsid w:val="00ED5BE2"/>
    <w:rsid w:val="00EE3A89"/>
    <w:rsid w:val="00F00917"/>
    <w:rsid w:val="00F07BA2"/>
    <w:rsid w:val="00F1107F"/>
    <w:rsid w:val="00F13F09"/>
    <w:rsid w:val="00F15918"/>
    <w:rsid w:val="00F17EA6"/>
    <w:rsid w:val="00F243CC"/>
    <w:rsid w:val="00F47BBF"/>
    <w:rsid w:val="00F537E4"/>
    <w:rsid w:val="00F5692D"/>
    <w:rsid w:val="00F601CB"/>
    <w:rsid w:val="00F62832"/>
    <w:rsid w:val="00F63E06"/>
    <w:rsid w:val="00F67675"/>
    <w:rsid w:val="00F72DAC"/>
    <w:rsid w:val="00F740A8"/>
    <w:rsid w:val="00F7454A"/>
    <w:rsid w:val="00F768E3"/>
    <w:rsid w:val="00F814C7"/>
    <w:rsid w:val="00F81CC6"/>
    <w:rsid w:val="00F82427"/>
    <w:rsid w:val="00F85A36"/>
    <w:rsid w:val="00F9059D"/>
    <w:rsid w:val="00F92679"/>
    <w:rsid w:val="00F928FA"/>
    <w:rsid w:val="00F92C51"/>
    <w:rsid w:val="00FA06EF"/>
    <w:rsid w:val="00FA125B"/>
    <w:rsid w:val="00FA1A68"/>
    <w:rsid w:val="00FB53F1"/>
    <w:rsid w:val="00FB5B4E"/>
    <w:rsid w:val="00FC313E"/>
    <w:rsid w:val="00FC6DEF"/>
    <w:rsid w:val="00FC70CB"/>
    <w:rsid w:val="00FD25E8"/>
    <w:rsid w:val="00FD4BA5"/>
    <w:rsid w:val="00FD7B6F"/>
    <w:rsid w:val="00FD7C72"/>
    <w:rsid w:val="00FE4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ListParagraph">
    <w:name w:val="List Paragraph"/>
    <w:basedOn w:val="Normal"/>
    <w:uiPriority w:val="34"/>
    <w:qFormat/>
    <w:rsid w:val="007F3E6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C07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o\Downloads\2016%20MLA%20template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2016 MLA template (2)</Template>
  <TotalTime>1</TotalTime>
  <Pages>9</Pages>
  <Words>2062</Words>
  <Characters>11757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collo</dc:creator>
  <cp:lastModifiedBy>ADM</cp:lastModifiedBy>
  <cp:revision>2</cp:revision>
  <dcterms:created xsi:type="dcterms:W3CDTF">2019-11-03T14:16:00Z</dcterms:created>
  <dcterms:modified xsi:type="dcterms:W3CDTF">2019-11-03T14:16:00Z</dcterms:modified>
</cp:coreProperties>
</file>